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0955BE" w14:textId="0D3F9C0C" w:rsidR="00B212F8" w:rsidRDefault="00B212F8" w:rsidP="00391696">
      <w:pPr>
        <w:spacing w:line="460" w:lineRule="exact"/>
        <w:jc w:val="center"/>
        <w:rPr>
          <w:rFonts w:ascii="ＭＳ Ｐゴシック" w:eastAsia="ＭＳ Ｐゴシック" w:hAnsi="ＭＳ Ｐゴシック"/>
          <w:sz w:val="32"/>
          <w:szCs w:val="32"/>
        </w:rPr>
      </w:pPr>
    </w:p>
    <w:p w14:paraId="5923DAB4" w14:textId="77777777" w:rsidR="00C379EB" w:rsidRDefault="00C379EB" w:rsidP="00401159">
      <w:pPr>
        <w:spacing w:line="400" w:lineRule="exact"/>
        <w:jc w:val="center"/>
        <w:rPr>
          <w:rFonts w:ascii="ＭＳ Ｐゴシック" w:eastAsia="ＭＳ Ｐゴシック" w:hAnsi="ＭＳ Ｐゴシック"/>
          <w:sz w:val="32"/>
          <w:szCs w:val="32"/>
        </w:rPr>
      </w:pPr>
      <w:r>
        <w:rPr>
          <w:rFonts w:ascii="ＭＳ Ｐゴシック" w:eastAsia="ＭＳ Ｐゴシック" w:hAnsi="ＭＳ Ｐゴシック" w:hint="eastAsia"/>
          <w:sz w:val="32"/>
          <w:szCs w:val="32"/>
        </w:rPr>
        <w:t>フェルメール絵画の鑑賞を通して</w:t>
      </w:r>
    </w:p>
    <w:p w14:paraId="495EEC21" w14:textId="7E0B6DB0" w:rsidR="00C379EB" w:rsidRDefault="00C379EB" w:rsidP="00401159">
      <w:pPr>
        <w:spacing w:line="400" w:lineRule="exact"/>
        <w:jc w:val="center"/>
        <w:rPr>
          <w:rFonts w:ascii="ＭＳ Ｐゴシック" w:eastAsia="ＭＳ Ｐゴシック" w:hAnsi="ＭＳ Ｐゴシック"/>
          <w:sz w:val="32"/>
          <w:szCs w:val="32"/>
        </w:rPr>
      </w:pPr>
      <w:r>
        <w:rPr>
          <w:rFonts w:ascii="ＭＳ Ｐゴシック" w:eastAsia="ＭＳ Ｐゴシック" w:hAnsi="ＭＳ Ｐゴシック" w:hint="eastAsia"/>
          <w:sz w:val="32"/>
          <w:szCs w:val="32"/>
        </w:rPr>
        <w:t>17世紀オランダの交易を探究する授業の試み</w:t>
      </w:r>
    </w:p>
    <w:p w14:paraId="6038B015" w14:textId="77777777" w:rsidR="00B67932" w:rsidRDefault="00B67932" w:rsidP="00401159">
      <w:pPr>
        <w:spacing w:line="151" w:lineRule="exact"/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01F5134D" w14:textId="77777777" w:rsidR="00C379EB" w:rsidRDefault="00C379EB" w:rsidP="00401159">
      <w:pPr>
        <w:spacing w:line="151" w:lineRule="exact"/>
        <w:jc w:val="left"/>
      </w:pPr>
    </w:p>
    <w:p w14:paraId="377D3A60" w14:textId="7F06A4FB" w:rsidR="00B67932" w:rsidRDefault="0014602B" w:rsidP="00F2238F">
      <w:pPr>
        <w:jc w:val="right"/>
      </w:pPr>
      <w:r>
        <w:rPr>
          <w:rFonts w:ascii="ＭＳ Ｐゴシック" w:eastAsia="ＭＳ Ｐゴシック" w:hAnsi="ＭＳ Ｐゴシック" w:hint="eastAsia"/>
          <w:sz w:val="24"/>
          <w:szCs w:val="24"/>
        </w:rPr>
        <w:t>美術</w:t>
      </w:r>
      <w:r w:rsidR="00B67932" w:rsidRPr="003549B2">
        <w:rPr>
          <w:rFonts w:ascii="ＭＳ Ｐゴシック" w:eastAsia="ＭＳ Ｐゴシック" w:hAnsi="ＭＳ Ｐゴシック"/>
          <w:sz w:val="24"/>
          <w:szCs w:val="24"/>
        </w:rPr>
        <w:t xml:space="preserve"> 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学</w:t>
      </w:r>
      <w:r w:rsidR="00D022F2" w:rsidRPr="00D022F2">
        <w:rPr>
          <w:rFonts w:hint="eastAsia"/>
          <w:vertAlign w:val="superscript"/>
        </w:rPr>
        <w:t>＊</w:t>
      </w:r>
      <w:r w:rsidR="00D022F2" w:rsidRPr="00AC2E63">
        <w:rPr>
          <w:rFonts w:asciiTheme="majorEastAsia" w:eastAsiaTheme="majorEastAsia" w:hAnsiTheme="majorEastAsia" w:hint="eastAsia"/>
        </w:rPr>
        <w:t>・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美野</w:t>
      </w:r>
      <w:r w:rsidR="00A3319F" w:rsidRPr="003549B2">
        <w:rPr>
          <w:rFonts w:ascii="ＭＳ Ｐゴシック" w:eastAsia="ＭＳ Ｐゴシック" w:hAnsi="ＭＳ Ｐゴシック"/>
          <w:sz w:val="24"/>
          <w:szCs w:val="24"/>
        </w:rPr>
        <w:t xml:space="preserve"> 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愛美</w:t>
      </w:r>
      <w:r w:rsidR="00D022F2" w:rsidRPr="00D022F2">
        <w:rPr>
          <w:rFonts w:hint="eastAsia"/>
          <w:vertAlign w:val="superscript"/>
        </w:rPr>
        <w:t>＊＊</w:t>
      </w:r>
    </w:p>
    <w:p w14:paraId="5A354FD6" w14:textId="24860E19" w:rsidR="00B67932" w:rsidRPr="00D50034" w:rsidRDefault="0022353A" w:rsidP="00D50034">
      <w:pPr>
        <w:jc w:val="righ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D4BB7D2" wp14:editId="3C79D476">
            <wp:simplePos x="0" y="0"/>
            <wp:positionH relativeFrom="column">
              <wp:posOffset>0</wp:posOffset>
            </wp:positionH>
            <wp:positionV relativeFrom="paragraph">
              <wp:posOffset>390525</wp:posOffset>
            </wp:positionV>
            <wp:extent cx="6196330" cy="4528185"/>
            <wp:effectExtent l="0" t="0" r="1270" b="0"/>
            <wp:wrapThrough wrapText="bothSides">
              <wp:wrapPolygon edited="0">
                <wp:start x="0" y="0"/>
                <wp:lineTo x="0" y="21446"/>
                <wp:lineTo x="21516" y="21446"/>
                <wp:lineTo x="21516" y="0"/>
                <wp:lineTo x="0" y="0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2" t="12302"/>
                    <a:stretch/>
                  </pic:blipFill>
                  <pic:spPr bwMode="auto">
                    <a:xfrm>
                      <a:off x="0" y="0"/>
                      <a:ext cx="6196330" cy="452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034">
        <w:rPr>
          <w:rFonts w:hint="eastAsia"/>
          <w:sz w:val="20"/>
          <w:szCs w:val="20"/>
        </w:rPr>
        <w:t>〇〇</w:t>
      </w:r>
      <w:r w:rsidR="0014602B">
        <w:rPr>
          <w:rFonts w:hint="eastAsia"/>
          <w:sz w:val="20"/>
          <w:szCs w:val="20"/>
        </w:rPr>
        <w:t>大学</w:t>
      </w:r>
      <w:r w:rsidR="00D022F2" w:rsidRPr="00D022F2">
        <w:rPr>
          <w:rFonts w:hint="eastAsia"/>
          <w:vertAlign w:val="superscript"/>
        </w:rPr>
        <w:t>＊</w:t>
      </w:r>
      <w:r w:rsidR="00D022F2" w:rsidRPr="00AC2E63">
        <w:rPr>
          <w:rFonts w:hint="eastAsia"/>
          <w:sz w:val="20"/>
          <w:szCs w:val="20"/>
        </w:rPr>
        <w:t>・</w:t>
      </w:r>
      <w:r w:rsidR="00F64D50" w:rsidRPr="00AC2E63">
        <w:rPr>
          <w:rFonts w:hint="eastAsia"/>
          <w:sz w:val="20"/>
          <w:szCs w:val="20"/>
        </w:rPr>
        <w:t>〇〇県立〇〇高等学校</w:t>
      </w:r>
      <w:r w:rsidR="00F64D50" w:rsidRPr="00D022F2">
        <w:rPr>
          <w:rFonts w:hint="eastAsia"/>
          <w:vertAlign w:val="superscript"/>
        </w:rPr>
        <w:t>＊＊</w:t>
      </w:r>
    </w:p>
    <w:p w14:paraId="4875A9EB" w14:textId="0017F4EE" w:rsidR="00401159" w:rsidRDefault="0022353A" w:rsidP="00C251FF">
      <w:pPr>
        <w:spacing w:line="280" w:lineRule="exact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86681B" wp14:editId="6EB2259C">
                <wp:simplePos x="0" y="0"/>
                <wp:positionH relativeFrom="column">
                  <wp:posOffset>842010</wp:posOffset>
                </wp:positionH>
                <wp:positionV relativeFrom="paragraph">
                  <wp:posOffset>-109220</wp:posOffset>
                </wp:positionV>
                <wp:extent cx="5473065" cy="227330"/>
                <wp:effectExtent l="0" t="0" r="13335" b="1270"/>
                <wp:wrapThrough wrapText="bothSides">
                  <wp:wrapPolygon edited="0">
                    <wp:start x="0" y="0"/>
                    <wp:lineTo x="0" y="19307"/>
                    <wp:lineTo x="21552" y="19307"/>
                    <wp:lineTo x="21552" y="0"/>
                    <wp:lineTo x="0" y="0"/>
                  </wp:wrapPolygon>
                </wp:wrapThrough>
                <wp:docPr id="1" name="テキスト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0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10778" w14:textId="6E56851A" w:rsidR="00364063" w:rsidRPr="00D50034" w:rsidRDefault="00364063" w:rsidP="00D50034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ヨハネス・フェルメール（</w:t>
                            </w:r>
                            <w:r w:rsidRPr="00D50034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1660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〜</w:t>
                            </w:r>
                            <w:r w:rsidRPr="00D50034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1661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）《デルフトの眺望》</w:t>
                            </w:r>
                            <w:r w:rsidRPr="00D50034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マウ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リッツハイス美術館</w:t>
                            </w:r>
                            <w:r w:rsidRPr="00D50034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所蔵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、脚注◯より図版引用</w:t>
                            </w:r>
                          </w:p>
                          <w:p w14:paraId="4D4BE325" w14:textId="438532CD" w:rsidR="00364063" w:rsidRPr="00D50034" w:rsidRDefault="00364063">
                            <w:pPr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686681B" id="_x0000_t202" coordsize="21600,21600" o:spt="202" path="m,l,21600r21600,l21600,xe">
                <v:stroke joinstyle="miter"/>
                <v:path gradientshapeok="t" o:connecttype="rect"/>
              </v:shapetype>
              <v:shape id="テキスト 1" o:spid="_x0000_s1026" type="#_x0000_t202" style="position:absolute;left:0;text-align:left;margin-left:66.3pt;margin-top:-8.6pt;width:430.95pt;height:17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" filled="f" stroked="f">
                <v:textbox inset=".pmm,0,0,0">
                  <w:txbxContent>
                    <w:p w14:paraId="7F810778" w14:textId="6E56851A" w:rsidR="00364063" w:rsidRPr="00D50034" w:rsidRDefault="00364063" w:rsidP="00D50034">
                      <w:pPr>
                        <w:spacing w:line="360" w:lineRule="exact"/>
                        <w:rPr>
                          <w:rFonts w:asciiTheme="minorEastAsia" w:hAnsiTheme="min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ヨハネス・フェルメール（</w:t>
                      </w:r>
                      <w:r w:rsidRPr="00D50034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1660</w:t>
                      </w:r>
                      <w:r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〜</w:t>
                      </w:r>
                      <w:r w:rsidRPr="00D50034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1661</w:t>
                      </w:r>
                      <w:r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）《デルフトの眺望》</w:t>
                      </w:r>
                      <w:r w:rsidRPr="00D50034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マウ</w:t>
                      </w:r>
                      <w:r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リッツハイス美術館</w:t>
                      </w:r>
                      <w:r w:rsidRPr="00D50034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所蔵</w:t>
                      </w:r>
                      <w:r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、脚注◯より図版引用</w:t>
                      </w:r>
                    </w:p>
                    <w:p w14:paraId="4D4BE325" w14:textId="438532CD" w:rsidR="00364063" w:rsidRPr="00D50034" w:rsidRDefault="00364063">
                      <w:pPr>
                        <w:rPr>
                          <w:rFonts w:asciiTheme="minorEastAsia" w:hAnsiTheme="minorEastAsia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030475" w:rsidRPr="002603E6">
        <w:rPr>
          <w:rFonts w:ascii="ヒラギノ角ゴ Pro W6" w:eastAsia="ヒラギノ角ゴ Pro W6" w:hAnsi="ヒラギノ角ゴ Pro W6"/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0" allowOverlap="1" wp14:anchorId="68540D8D" wp14:editId="02EBA0E8">
                <wp:simplePos x="0" y="0"/>
                <wp:positionH relativeFrom="page">
                  <wp:posOffset>1946910</wp:posOffset>
                </wp:positionH>
                <wp:positionV relativeFrom="page">
                  <wp:posOffset>7705725</wp:posOffset>
                </wp:positionV>
                <wp:extent cx="152400" cy="1605915"/>
                <wp:effectExtent l="0" t="0" r="0" b="0"/>
                <wp:wrapThrough wrapText="bothSides">
                  <wp:wrapPolygon edited="0">
                    <wp:start x="0" y="0"/>
                    <wp:lineTo x="0" y="21181"/>
                    <wp:lineTo x="18000" y="21181"/>
                    <wp:lineTo x="18000" y="0"/>
                    <wp:lineTo x="0" y="0"/>
                  </wp:wrapPolygon>
                </wp:wrapThrough>
                <wp:docPr id="9" name="正方形/長方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05915"/>
                        </a:xfrm>
                        <a:prstGeom prst="rect">
                          <a:avLst/>
                        </a:prstGeom>
                        <a:solidFill>
                          <a:srgbClr val="C3D6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45B830E" id="正方形/長方形 9" o:spid="_x0000_s1026" style="position:absolute;left:0;text-align:left;margin-left:153.3pt;margin-top:606.75pt;width:12pt;height:126.4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" o:allowincell="f" fillcolor="#c3d69b" stroked="f">
                <w10:wrap type="through" anchorx="page" anchory="page"/>
                <w10:anchorlock/>
              </v:rect>
            </w:pict>
          </mc:Fallback>
        </mc:AlternateContent>
      </w:r>
    </w:p>
    <w:p w14:paraId="0DD7844E" w14:textId="024CC26F" w:rsidR="00030475" w:rsidRDefault="00030475" w:rsidP="00030475">
      <w:pPr>
        <w:spacing w:line="280" w:lineRule="exact"/>
        <w:jc w:val="left"/>
      </w:pPr>
      <w:r w:rsidRPr="00AF34A4">
        <w:rPr>
          <w:rFonts w:ascii="メイリオ" w:eastAsia="メイリオ" w:hAnsi="メイリオ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48C7F6" wp14:editId="072EFA4E">
                <wp:simplePos x="0" y="0"/>
                <wp:positionH relativeFrom="page">
                  <wp:posOffset>2172335</wp:posOffset>
                </wp:positionH>
                <wp:positionV relativeFrom="page">
                  <wp:posOffset>7569835</wp:posOffset>
                </wp:positionV>
                <wp:extent cx="4826635" cy="1855470"/>
                <wp:effectExtent l="0" t="0" r="24765" b="24130"/>
                <wp:wrapThrough wrapText="bothSides">
                  <wp:wrapPolygon edited="0">
                    <wp:start x="0" y="0"/>
                    <wp:lineTo x="0" y="21585"/>
                    <wp:lineTo x="21597" y="21585"/>
                    <wp:lineTo x="21597" y="0"/>
                    <wp:lineTo x="0" y="0"/>
                  </wp:wrapPolygon>
                </wp:wrapThrough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26635" cy="185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FB295" w14:textId="0A71163F" w:rsidR="00364063" w:rsidRPr="001348EC" w:rsidRDefault="00364063" w:rsidP="00030475">
                            <w:pPr>
                              <w:pStyle w:val="af4"/>
                              <w:spacing w:line="340" w:lineRule="exact"/>
                              <w:ind w:left="142" w:right="142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645C5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ここへは論文要旨（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3</w:t>
                            </w:r>
                            <w:r w:rsidRPr="00645C5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50字程度）を記入してください。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よろしくお願いいたします。</w:t>
                            </w:r>
                            <w:r w:rsidRPr="00645C5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ここへは論文要旨（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3</w:t>
                            </w:r>
                            <w:r w:rsidRPr="00645C5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50字程度）を記入してください。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よろしくお願いいたします。</w:t>
                            </w:r>
                            <w:r w:rsidRPr="00645C5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ここへは論文要旨（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3</w:t>
                            </w:r>
                            <w:r w:rsidRPr="00645C5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50字程度）を記入してください。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よろしくお願いいたします。</w:t>
                            </w:r>
                            <w:r w:rsidRPr="00645C5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ここへは論文要旨（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3</w:t>
                            </w:r>
                            <w:r w:rsidRPr="00645C5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50字程度）を記入してください。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よろしくお願いいたします。</w:t>
                            </w:r>
                            <w:r w:rsidRPr="00645C5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ここへは論文要旨（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3</w:t>
                            </w:r>
                            <w:r w:rsidRPr="00645C5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50字程度）を記入してく</w:t>
                            </w:r>
                            <w:proofErr w:type="gramStart"/>
                            <w:r w:rsidRPr="00645C5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だ</w:t>
                            </w:r>
                            <w:proofErr w:type="gramEnd"/>
                            <w:r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  <w:r w:rsidRPr="00645C5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さい。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よろしくお願いいたします。</w:t>
                            </w:r>
                            <w:r w:rsidRPr="00645C5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ここへは論文要旨（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3</w:t>
                            </w:r>
                            <w:r w:rsidRPr="00645C5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50字程度）を記入し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proofErr w:type="gramStart"/>
                            <w:r w:rsidRPr="00645C5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て</w:t>
                            </w:r>
                            <w:proofErr w:type="gramEnd"/>
                            <w:r w:rsidRPr="00645C5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ください。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よろしくお願いいたします。よろしくお願いいたします。</w:t>
                            </w:r>
                            <w:r w:rsidRPr="00645C5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ここへは論文要旨（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3</w:t>
                            </w:r>
                            <w:r w:rsidRPr="00645C56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50字程度）を記入してください。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よろしくお願いいたします。</w:t>
                            </w:r>
                          </w:p>
                        </w:txbxContent>
                      </wps:txbx>
                      <wps:bodyPr rot="0" vert="horz" wrap="square" lIns="2" tIns="45720" rIns="0" bIns="0" anchor="ctr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48C7F6" id="Text Box 20" o:spid="_x0000_s1027" type="#_x0000_t202" style="position:absolute;margin-left:171.05pt;margin-top:596.05pt;width:380.05pt;height:146.1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" filled="f" stroked="f">
                <v:textbox style="mso-fit-shape-to-text:t" inset=".pmm,,0,0">
                  <w:txbxContent>
                    <w:p w14:paraId="3F0FB295" w14:textId="0A71163F" w:rsidR="00364063" w:rsidRPr="001348EC" w:rsidRDefault="00364063" w:rsidP="00030475">
                      <w:pPr>
                        <w:pStyle w:val="af4"/>
                        <w:spacing w:line="340" w:lineRule="exact"/>
                        <w:ind w:left="142" w:right="142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 xml:space="preserve">  </w:t>
                      </w:r>
                      <w:r w:rsidRPr="00645C5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ここへは論文要旨（</w:t>
                      </w:r>
                      <w:r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3</w:t>
                      </w:r>
                      <w:r w:rsidRPr="00645C5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50字程度）を記入してください。</w:t>
                      </w:r>
                      <w:r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よろしくお願いいたします。</w:t>
                      </w:r>
                      <w:r w:rsidRPr="00645C5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ここへは論文要旨（</w:t>
                      </w:r>
                      <w:r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3</w:t>
                      </w:r>
                      <w:r w:rsidRPr="00645C5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50字程度）を記入してください。</w:t>
                      </w:r>
                      <w:r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よろしくお願いいたします。</w:t>
                      </w:r>
                      <w:r w:rsidRPr="00645C5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ここへは論文要旨（</w:t>
                      </w:r>
                      <w:r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3</w:t>
                      </w:r>
                      <w:r w:rsidRPr="00645C5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50字程度）を記入してください。</w:t>
                      </w:r>
                      <w:r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よろしくお願いいたします。</w:t>
                      </w:r>
                      <w:r w:rsidRPr="00645C5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ここへは論文要旨（</w:t>
                      </w:r>
                      <w:r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3</w:t>
                      </w:r>
                      <w:r w:rsidRPr="00645C5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50字程度）を記入してください。</w:t>
                      </w:r>
                      <w:r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よろしくお願いいたします。</w:t>
                      </w:r>
                      <w:r w:rsidRPr="00645C5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ここへは論文要旨（</w:t>
                      </w:r>
                      <w:r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3</w:t>
                      </w:r>
                      <w:r w:rsidRPr="00645C5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50字程度）を記入してく</w:t>
                      </w:r>
                      <w:proofErr w:type="gramStart"/>
                      <w:r w:rsidRPr="00645C5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だ</w:t>
                      </w:r>
                      <w:proofErr w:type="gramEnd"/>
                      <w:r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 xml:space="preserve">　　　</w:t>
                      </w:r>
                      <w:r w:rsidRPr="00645C5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さい。</w:t>
                      </w:r>
                      <w:r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よろしくお願いいたします。</w:t>
                      </w:r>
                      <w:r w:rsidRPr="00645C5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ここへは論文要旨（</w:t>
                      </w:r>
                      <w:r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3</w:t>
                      </w:r>
                      <w:r w:rsidRPr="00645C5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50字程度）を記入し</w:t>
                      </w:r>
                      <w:r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 xml:space="preserve">　　</w:t>
                      </w:r>
                      <w:proofErr w:type="gramStart"/>
                      <w:r w:rsidRPr="00645C5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て</w:t>
                      </w:r>
                      <w:proofErr w:type="gramEnd"/>
                      <w:r w:rsidRPr="00645C5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ください。</w:t>
                      </w:r>
                      <w:r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よろしくお願いいたします。よろしくお願いいたします。</w:t>
                      </w:r>
                      <w:r w:rsidRPr="00645C5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ここへは論文要旨（</w:t>
                      </w:r>
                      <w:r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3</w:t>
                      </w:r>
                      <w:r w:rsidRPr="00645C56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50字程度）を記入してください。</w:t>
                      </w:r>
                      <w:r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よろしくお願いいたします。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67130744" w14:textId="0C855E39" w:rsidR="00030475" w:rsidRDefault="00030475" w:rsidP="00030475">
      <w:pPr>
        <w:spacing w:line="280" w:lineRule="exact"/>
        <w:jc w:val="center"/>
      </w:pPr>
    </w:p>
    <w:p w14:paraId="600ABA1B" w14:textId="77777777" w:rsidR="00030475" w:rsidRDefault="00030475" w:rsidP="00C251FF">
      <w:pPr>
        <w:spacing w:line="280" w:lineRule="exact"/>
        <w:jc w:val="right"/>
      </w:pPr>
    </w:p>
    <w:p w14:paraId="1692880F" w14:textId="77777777" w:rsidR="00030475" w:rsidRDefault="00030475" w:rsidP="00C251FF">
      <w:pPr>
        <w:spacing w:line="280" w:lineRule="exact"/>
        <w:jc w:val="right"/>
      </w:pPr>
    </w:p>
    <w:p w14:paraId="0E7A70A8" w14:textId="77777777" w:rsidR="00030475" w:rsidRDefault="00030475" w:rsidP="00C251FF">
      <w:pPr>
        <w:spacing w:line="280" w:lineRule="exact"/>
        <w:jc w:val="right"/>
      </w:pPr>
    </w:p>
    <w:p w14:paraId="0A40A245" w14:textId="7AE36148" w:rsidR="00030475" w:rsidRDefault="00030475" w:rsidP="00C251FF">
      <w:pPr>
        <w:spacing w:line="280" w:lineRule="exact"/>
        <w:jc w:val="right"/>
      </w:pPr>
    </w:p>
    <w:p w14:paraId="6C9DDE3F" w14:textId="77777777" w:rsidR="00030475" w:rsidRDefault="00030475" w:rsidP="00C251FF">
      <w:pPr>
        <w:spacing w:line="280" w:lineRule="exact"/>
        <w:jc w:val="right"/>
      </w:pPr>
    </w:p>
    <w:p w14:paraId="7F640507" w14:textId="77777777" w:rsidR="00030475" w:rsidRDefault="00030475" w:rsidP="00C251FF">
      <w:pPr>
        <w:spacing w:line="280" w:lineRule="exact"/>
        <w:jc w:val="right"/>
      </w:pPr>
    </w:p>
    <w:p w14:paraId="3B21DE58" w14:textId="77777777" w:rsidR="00030475" w:rsidRDefault="00030475" w:rsidP="00C251FF">
      <w:pPr>
        <w:spacing w:line="280" w:lineRule="exact"/>
        <w:jc w:val="right"/>
      </w:pPr>
    </w:p>
    <w:p w14:paraId="4053967B" w14:textId="2662C932" w:rsidR="00F2238F" w:rsidRDefault="00030475" w:rsidP="00030475">
      <w:pPr>
        <w:rPr>
          <w:rFonts w:ascii="ＭＳ 明朝" w:eastAsia="ＭＳ 明朝" w:hAnsi="ＭＳ 明朝"/>
          <w:color w:val="000000"/>
        </w:rPr>
      </w:pPr>
      <w:r>
        <w:rPr>
          <w:rFonts w:hint="eastAsia"/>
        </w:rPr>
        <w:t xml:space="preserve">　　　　　　　　　　　</w:t>
      </w:r>
      <w:r w:rsidR="00F64D50" w:rsidRPr="0089164D">
        <w:rPr>
          <w:rFonts w:ascii="ＭＳ 明朝" w:eastAsia="ＭＳ 明朝" w:hAnsi="ＭＳ 明朝" w:hint="eastAsia"/>
          <w:color w:val="000000"/>
        </w:rPr>
        <w:t xml:space="preserve">　</w:t>
      </w:r>
    </w:p>
    <w:p w14:paraId="1013BFFE" w14:textId="77777777" w:rsidR="00030475" w:rsidRDefault="00C379EB" w:rsidP="00C379EB">
      <w:pPr>
        <w:rPr>
          <w:rFonts w:asciiTheme="majorEastAsia" w:eastAsiaTheme="majorEastAsia" w:hAnsiTheme="majorEastAsia"/>
          <w:color w:val="000000"/>
          <w:sz w:val="20"/>
          <w:szCs w:val="20"/>
        </w:rPr>
      </w:pPr>
      <w:r>
        <w:rPr>
          <w:rFonts w:asciiTheme="majorEastAsia" w:eastAsiaTheme="majorEastAsia" w:hAnsiTheme="majorEastAsia" w:hint="eastAsia"/>
          <w:color w:val="000000"/>
          <w:sz w:val="20"/>
          <w:szCs w:val="20"/>
        </w:rPr>
        <w:t xml:space="preserve">　　</w:t>
      </w:r>
    </w:p>
    <w:p w14:paraId="30B2F72A" w14:textId="260E2C5F" w:rsidR="00F64D50" w:rsidRPr="00030475" w:rsidRDefault="00030475" w:rsidP="003A0158">
      <w:pPr>
        <w:jc w:val="right"/>
        <w:rPr>
          <w:rFonts w:ascii="ＭＳ 明朝" w:eastAsia="ＭＳ 明朝" w:hAnsi="ＭＳ 明朝"/>
          <w:color w:val="000000"/>
          <w:sz w:val="20"/>
          <w:szCs w:val="20"/>
        </w:rPr>
      </w:pPr>
      <w:r>
        <w:rPr>
          <w:rFonts w:asciiTheme="majorEastAsia" w:eastAsiaTheme="majorEastAsia" w:hAnsiTheme="majorEastAsia" w:hint="eastAsia"/>
          <w:color w:val="000000"/>
          <w:sz w:val="20"/>
          <w:szCs w:val="20"/>
        </w:rPr>
        <w:t xml:space="preserve">　　　　　　　　　　　</w:t>
      </w:r>
      <w:r w:rsidRPr="00F64D50">
        <w:rPr>
          <w:rFonts w:asciiTheme="majorEastAsia" w:eastAsiaTheme="majorEastAsia" w:hAnsiTheme="majorEastAsia" w:hint="eastAsia"/>
          <w:color w:val="000000"/>
          <w:sz w:val="20"/>
          <w:szCs w:val="20"/>
        </w:rPr>
        <w:t>〈キーワード〉</w:t>
      </w:r>
      <w:r>
        <w:rPr>
          <w:rFonts w:ascii="ＭＳ 明朝" w:eastAsia="ＭＳ 明朝" w:hAnsi="ＭＳ 明朝" w:hint="eastAsia"/>
          <w:color w:val="000000"/>
          <w:sz w:val="20"/>
          <w:szCs w:val="20"/>
        </w:rPr>
        <w:t>美術鑑賞、自己調整学習、</w:t>
      </w:r>
      <w:r w:rsidR="008804C0">
        <w:rPr>
          <w:rFonts w:ascii="ＭＳ 明朝" w:eastAsia="ＭＳ 明朝" w:hAnsi="ＭＳ 明朝" w:hint="eastAsia"/>
          <w:color w:val="000000"/>
          <w:sz w:val="20"/>
          <w:szCs w:val="20"/>
        </w:rPr>
        <w:t>カリキュラム・マネジメント</w:t>
      </w:r>
      <w:r w:rsidR="00D82F8F">
        <w:rPr>
          <w:rFonts w:asciiTheme="majorEastAsia" w:eastAsiaTheme="majorEastAsia" w:hAnsiTheme="majorEastAsia" w:hint="eastAsia"/>
          <w:color w:val="000000"/>
          <w:sz w:val="20"/>
          <w:szCs w:val="20"/>
        </w:rPr>
        <w:t xml:space="preserve">　　　</w:t>
      </w:r>
      <w:r w:rsidR="00C379EB">
        <w:rPr>
          <w:rFonts w:asciiTheme="majorEastAsia" w:eastAsiaTheme="majorEastAsia" w:hAnsiTheme="majorEastAsia" w:hint="eastAsia"/>
          <w:color w:val="000000"/>
          <w:sz w:val="20"/>
          <w:szCs w:val="20"/>
        </w:rPr>
        <w:t xml:space="preserve">　　　　</w:t>
      </w:r>
      <w:r>
        <w:rPr>
          <w:rFonts w:asciiTheme="majorEastAsia" w:eastAsiaTheme="majorEastAsia" w:hAnsiTheme="majorEastAsia" w:hint="eastAsia"/>
          <w:color w:val="000000"/>
          <w:sz w:val="20"/>
          <w:szCs w:val="20"/>
        </w:rPr>
        <w:t xml:space="preserve">　　　　　</w:t>
      </w:r>
      <w:r w:rsidR="00F64D50">
        <w:rPr>
          <w:rFonts w:ascii="ＭＳ 明朝" w:eastAsia="ＭＳ 明朝" w:hAnsi="ＭＳ 明朝" w:hint="eastAsia"/>
          <w:color w:val="000000"/>
          <w:sz w:val="20"/>
          <w:szCs w:val="20"/>
        </w:rPr>
        <w:t xml:space="preserve">　　</w:t>
      </w:r>
      <w:r w:rsidR="00F64D50">
        <w:rPr>
          <w:rFonts w:ascii="ＭＳ 明朝" w:eastAsia="ＭＳ 明朝" w:hAnsi="ＭＳ 明朝"/>
          <w:color w:val="000000"/>
          <w:sz w:val="20"/>
          <w:szCs w:val="20"/>
        </w:rPr>
        <w:t xml:space="preserve">  </w:t>
      </w:r>
    </w:p>
    <w:p w14:paraId="5CC0E56A" w14:textId="77777777" w:rsidR="009F09B4" w:rsidRPr="003549B2" w:rsidRDefault="00645C56" w:rsidP="009F09B4">
      <w:pPr>
        <w:spacing w:line="460" w:lineRule="exact"/>
        <w:rPr>
          <w:rFonts w:ascii="ＭＳ Ｐゴシック" w:eastAsia="ＭＳ Ｐゴシック" w:hAnsi="ＭＳ Ｐゴシック"/>
          <w:sz w:val="24"/>
          <w:szCs w:val="24"/>
        </w:rPr>
      </w:pPr>
      <w:r w:rsidRPr="003549B2">
        <w:rPr>
          <w:rFonts w:ascii="ＭＳ Ｐゴシック" w:eastAsia="ＭＳ Ｐゴシック" w:hAnsi="ＭＳ Ｐゴシック" w:hint="eastAsia"/>
          <w:sz w:val="24"/>
          <w:szCs w:val="24"/>
          <w:lang w:val="ja-JP"/>
        </w:rPr>
        <w:lastRenderedPageBreak/>
        <w:t>１．</w:t>
      </w:r>
      <w:r w:rsidR="002A6939" w:rsidRPr="003549B2">
        <w:rPr>
          <w:rFonts w:ascii="ＭＳ Ｐゴシック" w:eastAsia="ＭＳ Ｐゴシック" w:hAnsi="ＭＳ Ｐゴシック" w:hint="eastAsia"/>
          <w:sz w:val="24"/>
          <w:szCs w:val="24"/>
          <w:lang w:val="ja-JP"/>
        </w:rPr>
        <w:t>本文について</w:t>
      </w:r>
    </w:p>
    <w:p w14:paraId="6F2E0792" w14:textId="0CACC0EC" w:rsidR="00EF29BB" w:rsidRPr="008D6723" w:rsidRDefault="003D117E" w:rsidP="00DB6AEE">
      <w:pPr>
        <w:spacing w:line="360" w:lineRule="exact"/>
        <w:rPr>
          <w:sz w:val="22"/>
        </w:rPr>
      </w:pPr>
      <w:r w:rsidRPr="008D6723">
        <w:rPr>
          <w:rFonts w:asciiTheme="minorEastAsia" w:hAnsiTheme="minorEastAsia" w:hint="eastAsia"/>
          <w:sz w:val="22"/>
          <w:lang w:val="ja-JP"/>
        </w:rPr>
        <w:t xml:space="preserve">　</w:t>
      </w:r>
      <w:r w:rsidR="008C51A8" w:rsidRPr="008D6723">
        <w:rPr>
          <w:rFonts w:asciiTheme="minorEastAsia" w:hAnsiTheme="minorEastAsia" w:hint="eastAsia"/>
          <w:sz w:val="22"/>
          <w:lang w:val="ja-JP"/>
        </w:rPr>
        <w:t>原稿は</w:t>
      </w:r>
      <w:r w:rsidR="00B212F8" w:rsidRPr="008D6723">
        <w:rPr>
          <w:rFonts w:asciiTheme="minorEastAsia" w:hAnsiTheme="minorEastAsia" w:hint="eastAsia"/>
          <w:sz w:val="22"/>
        </w:rPr>
        <w:t>この</w:t>
      </w:r>
      <w:r w:rsidR="008C51A8" w:rsidRPr="008D6723">
        <w:rPr>
          <w:rFonts w:asciiTheme="minorEastAsia" w:hAnsiTheme="minorEastAsia" w:hint="eastAsia"/>
          <w:sz w:val="22"/>
        </w:rPr>
        <w:t>フォーマットに上書きしてください。（</w:t>
      </w:r>
      <w:r w:rsidR="002F4CB4">
        <w:rPr>
          <w:rFonts w:asciiTheme="minorEastAsia" w:hAnsiTheme="minorEastAsia" w:hint="eastAsia"/>
          <w:sz w:val="22"/>
        </w:rPr>
        <w:t>ちなみにデフォルト設定は、</w:t>
      </w:r>
      <w:r w:rsidR="002A6939" w:rsidRPr="008D6723">
        <w:rPr>
          <w:rFonts w:asciiTheme="minorEastAsia" w:hAnsiTheme="minorEastAsia" w:hint="eastAsia"/>
          <w:sz w:val="22"/>
          <w:lang w:val="ja-JP"/>
        </w:rPr>
        <w:t>本文</w:t>
      </w:r>
      <w:r w:rsidR="00F86117" w:rsidRPr="008D6723">
        <w:rPr>
          <w:rFonts w:asciiTheme="minorEastAsia" w:hAnsiTheme="minorEastAsia" w:hint="eastAsia"/>
          <w:sz w:val="22"/>
          <w:lang w:val="ja-JP"/>
        </w:rPr>
        <w:t>の</w:t>
      </w:r>
      <w:r w:rsidR="00AF2423" w:rsidRPr="008D6723">
        <w:rPr>
          <w:rFonts w:asciiTheme="minorEastAsia" w:hAnsiTheme="minorEastAsia" w:hint="eastAsia"/>
          <w:sz w:val="22"/>
          <w:lang w:val="ja-JP"/>
        </w:rPr>
        <w:t>フォントは</w:t>
      </w:r>
      <w:r w:rsidR="00A54F6B" w:rsidRPr="008D6723">
        <w:rPr>
          <w:rFonts w:asciiTheme="minorEastAsia" w:hAnsiTheme="minorEastAsia"/>
          <w:sz w:val="22"/>
        </w:rPr>
        <w:t>MS</w:t>
      </w:r>
      <w:r w:rsidR="00A54F6B" w:rsidRPr="008D6723">
        <w:rPr>
          <w:rFonts w:asciiTheme="minorEastAsia" w:hAnsiTheme="minorEastAsia" w:hint="eastAsia"/>
          <w:sz w:val="22"/>
        </w:rPr>
        <w:t>明朝</w:t>
      </w:r>
      <w:r w:rsidR="00AF2423" w:rsidRPr="008D6723">
        <w:rPr>
          <w:rFonts w:asciiTheme="minorEastAsia" w:hAnsiTheme="minorEastAsia" w:hint="eastAsia"/>
          <w:sz w:val="22"/>
          <w:lang w:val="ja-JP"/>
        </w:rPr>
        <w:t>で大きさは</w:t>
      </w:r>
      <w:r w:rsidR="0019586E">
        <w:rPr>
          <w:rFonts w:asciiTheme="minorEastAsia" w:hAnsiTheme="minorEastAsia"/>
          <w:sz w:val="22"/>
        </w:rPr>
        <w:t>11</w:t>
      </w:r>
      <w:r w:rsidR="00B212F8" w:rsidRPr="008D6723">
        <w:rPr>
          <w:rFonts w:asciiTheme="minorEastAsia" w:hAnsiTheme="minorEastAsia"/>
          <w:sz w:val="22"/>
        </w:rPr>
        <w:t>pt</w:t>
      </w:r>
      <w:r w:rsidR="00AF2423" w:rsidRPr="008D6723">
        <w:rPr>
          <w:rFonts w:asciiTheme="minorEastAsia" w:hAnsiTheme="minorEastAsia" w:hint="eastAsia"/>
          <w:sz w:val="22"/>
          <w:lang w:val="ja-JP"/>
        </w:rPr>
        <w:t>です。行間は固定値</w:t>
      </w:r>
      <w:r w:rsidR="00E70C4A" w:rsidRPr="008D6723">
        <w:rPr>
          <w:rFonts w:asciiTheme="minorEastAsia" w:hAnsiTheme="minorEastAsia"/>
          <w:sz w:val="22"/>
        </w:rPr>
        <w:t>18</w:t>
      </w:r>
      <w:r w:rsidR="00B212F8" w:rsidRPr="008D6723">
        <w:rPr>
          <w:rFonts w:asciiTheme="minorEastAsia" w:hAnsiTheme="minorEastAsia"/>
          <w:sz w:val="22"/>
        </w:rPr>
        <w:t>pt</w:t>
      </w:r>
      <w:r w:rsidR="00AF2423" w:rsidRPr="008D6723">
        <w:rPr>
          <w:rFonts w:asciiTheme="minorEastAsia" w:hAnsiTheme="minorEastAsia" w:hint="eastAsia"/>
          <w:sz w:val="22"/>
          <w:lang w:val="ja-JP"/>
        </w:rPr>
        <w:t>。</w:t>
      </w:r>
      <w:r w:rsidR="00525540" w:rsidRPr="008D6723">
        <w:rPr>
          <w:rFonts w:asciiTheme="minorEastAsia" w:hAnsiTheme="minorEastAsia" w:hint="eastAsia"/>
          <w:sz w:val="22"/>
          <w:lang w:val="ja-JP"/>
        </w:rPr>
        <w:t>文書設定は</w:t>
      </w:r>
      <w:r w:rsidR="0019586E">
        <w:rPr>
          <w:rFonts w:asciiTheme="minorEastAsia" w:hAnsiTheme="minorEastAsia" w:hint="eastAsia"/>
          <w:sz w:val="22"/>
        </w:rPr>
        <w:t>文字</w:t>
      </w:r>
      <w:r w:rsidR="00525540" w:rsidRPr="008D6723">
        <w:rPr>
          <w:rFonts w:asciiTheme="minorEastAsia" w:hAnsiTheme="minorEastAsia" w:hint="eastAsia"/>
          <w:sz w:val="22"/>
          <w:lang w:val="ja-JP"/>
        </w:rPr>
        <w:t>数</w:t>
      </w:r>
      <w:r w:rsidR="0019586E">
        <w:rPr>
          <w:rFonts w:asciiTheme="minorEastAsia" w:hAnsiTheme="minorEastAsia" w:hint="eastAsia"/>
          <w:sz w:val="22"/>
          <w:lang w:val="ja-JP"/>
        </w:rPr>
        <w:t>と</w:t>
      </w:r>
      <w:r w:rsidR="0019586E" w:rsidRPr="008D6723">
        <w:rPr>
          <w:rFonts w:asciiTheme="minorEastAsia" w:hAnsiTheme="minorEastAsia" w:hint="eastAsia"/>
          <w:sz w:val="22"/>
          <w:lang w:val="ja-JP"/>
        </w:rPr>
        <w:t>行</w:t>
      </w:r>
      <w:r w:rsidR="0019586E">
        <w:rPr>
          <w:rFonts w:asciiTheme="minorEastAsia" w:hAnsiTheme="minorEastAsia" w:hint="eastAsia"/>
          <w:sz w:val="22"/>
        </w:rPr>
        <w:t>数</w:t>
      </w:r>
      <w:r w:rsidR="0019586E">
        <w:rPr>
          <w:rFonts w:asciiTheme="minorEastAsia" w:hAnsiTheme="minorEastAsia" w:hint="eastAsia"/>
          <w:sz w:val="22"/>
          <w:lang w:val="ja-JP"/>
        </w:rPr>
        <w:t>指定で</w:t>
      </w:r>
      <w:r w:rsidR="000E4F92" w:rsidRPr="008D6723">
        <w:rPr>
          <w:rFonts w:asciiTheme="minorEastAsia" w:hAnsiTheme="minorEastAsia" w:hint="eastAsia"/>
          <w:sz w:val="22"/>
          <w:lang w:val="ja-JP"/>
        </w:rPr>
        <w:t>文字数</w:t>
      </w:r>
      <w:r w:rsidR="0019586E">
        <w:rPr>
          <w:rFonts w:asciiTheme="minorEastAsia" w:hAnsiTheme="minorEastAsia"/>
          <w:sz w:val="22"/>
        </w:rPr>
        <w:t>44</w:t>
      </w:r>
      <w:r w:rsidR="000E4F92" w:rsidRPr="008D6723">
        <w:rPr>
          <w:rFonts w:asciiTheme="minorEastAsia" w:hAnsiTheme="minorEastAsia" w:hint="eastAsia"/>
          <w:sz w:val="22"/>
          <w:lang w:val="ja-JP"/>
        </w:rPr>
        <w:t>文字、字送り</w:t>
      </w:r>
      <w:r w:rsidR="0019586E">
        <w:rPr>
          <w:rFonts w:asciiTheme="minorEastAsia" w:hAnsiTheme="minorEastAsia"/>
          <w:sz w:val="22"/>
        </w:rPr>
        <w:t>11.05</w:t>
      </w:r>
      <w:r w:rsidR="00B212F8" w:rsidRPr="008D6723">
        <w:rPr>
          <w:rFonts w:asciiTheme="minorEastAsia" w:hAnsiTheme="minorEastAsia"/>
          <w:sz w:val="22"/>
        </w:rPr>
        <w:t>pt</w:t>
      </w:r>
      <w:r w:rsidR="000E4F92" w:rsidRPr="008D6723">
        <w:rPr>
          <w:rFonts w:asciiTheme="minorEastAsia" w:hAnsiTheme="minorEastAsia" w:hint="eastAsia"/>
          <w:sz w:val="22"/>
          <w:lang w:val="ja-JP"/>
        </w:rPr>
        <w:t>、行数</w:t>
      </w:r>
      <w:r w:rsidR="0019586E">
        <w:rPr>
          <w:rFonts w:asciiTheme="minorEastAsia" w:hAnsiTheme="minorEastAsia"/>
          <w:sz w:val="22"/>
        </w:rPr>
        <w:t>39</w:t>
      </w:r>
      <w:r w:rsidR="000E4F92" w:rsidRPr="008D6723">
        <w:rPr>
          <w:rFonts w:asciiTheme="minorEastAsia" w:hAnsiTheme="minorEastAsia" w:hint="eastAsia"/>
          <w:sz w:val="22"/>
          <w:lang w:val="ja-JP"/>
        </w:rPr>
        <w:t>、行送り</w:t>
      </w:r>
      <w:r w:rsidR="008C51A8" w:rsidRPr="008D6723">
        <w:rPr>
          <w:rFonts w:asciiTheme="minorEastAsia" w:hAnsiTheme="minorEastAsia"/>
          <w:sz w:val="22"/>
        </w:rPr>
        <w:t>17.</w:t>
      </w:r>
      <w:r w:rsidR="0019586E">
        <w:rPr>
          <w:rFonts w:asciiTheme="minorEastAsia" w:hAnsiTheme="minorEastAsia"/>
          <w:sz w:val="22"/>
        </w:rPr>
        <w:t>9</w:t>
      </w:r>
      <w:r w:rsidR="00525540" w:rsidRPr="008D6723">
        <w:rPr>
          <w:rFonts w:asciiTheme="minorEastAsia" w:hAnsiTheme="minorEastAsia" w:hint="eastAsia"/>
          <w:sz w:val="22"/>
          <w:lang w:val="ja-JP"/>
        </w:rPr>
        <w:t>。</w:t>
      </w:r>
      <w:r w:rsidR="00751617" w:rsidRPr="008D6723">
        <w:rPr>
          <w:rFonts w:asciiTheme="minorEastAsia" w:hAnsiTheme="minorEastAsia" w:hint="eastAsia"/>
          <w:sz w:val="22"/>
          <w:lang w:val="ja-JP"/>
        </w:rPr>
        <w:t>余白は上</w:t>
      </w:r>
      <w:r w:rsidR="008C51A8" w:rsidRPr="008D6723">
        <w:rPr>
          <w:rFonts w:asciiTheme="minorEastAsia" w:hAnsiTheme="minorEastAsia"/>
          <w:sz w:val="22"/>
        </w:rPr>
        <w:t>25</w:t>
      </w:r>
      <w:r w:rsidR="00CC6561" w:rsidRPr="008D6723">
        <w:rPr>
          <w:rFonts w:asciiTheme="minorEastAsia" w:hAnsiTheme="minorEastAsia" w:hint="eastAsia"/>
          <w:sz w:val="22"/>
          <w:lang w:val="ja-JP"/>
        </w:rPr>
        <w:t>ミリ、下</w:t>
      </w:r>
      <w:r w:rsidR="00491BA3">
        <w:rPr>
          <w:rFonts w:asciiTheme="minorEastAsia" w:hAnsiTheme="minorEastAsia"/>
          <w:sz w:val="22"/>
        </w:rPr>
        <w:t>2</w:t>
      </w:r>
      <w:r w:rsidR="008C51A8" w:rsidRPr="008D6723">
        <w:rPr>
          <w:rFonts w:asciiTheme="minorEastAsia" w:hAnsiTheme="minorEastAsia"/>
          <w:sz w:val="22"/>
        </w:rPr>
        <w:t>5</w:t>
      </w:r>
      <w:r w:rsidR="00CC6561" w:rsidRPr="008D6723">
        <w:rPr>
          <w:rFonts w:asciiTheme="minorEastAsia" w:hAnsiTheme="minorEastAsia" w:hint="eastAsia"/>
          <w:sz w:val="22"/>
          <w:lang w:val="ja-JP"/>
        </w:rPr>
        <w:t>ミリ、左</w:t>
      </w:r>
      <w:r w:rsidR="00491BA3">
        <w:rPr>
          <w:rFonts w:asciiTheme="minorEastAsia" w:hAnsiTheme="minorEastAsia"/>
          <w:sz w:val="22"/>
        </w:rPr>
        <w:t>19</w:t>
      </w:r>
      <w:r w:rsidR="00CC6561" w:rsidRPr="008D6723">
        <w:rPr>
          <w:rFonts w:asciiTheme="minorEastAsia" w:hAnsiTheme="minorEastAsia" w:hint="eastAsia"/>
          <w:sz w:val="22"/>
          <w:lang w:val="ja-JP"/>
        </w:rPr>
        <w:t>ミリ、右</w:t>
      </w:r>
      <w:r w:rsidR="00491BA3">
        <w:rPr>
          <w:rFonts w:asciiTheme="minorEastAsia" w:hAnsiTheme="minorEastAsia"/>
          <w:sz w:val="22"/>
        </w:rPr>
        <w:t>19</w:t>
      </w:r>
      <w:r w:rsidR="00CC6561" w:rsidRPr="008D6723">
        <w:rPr>
          <w:rFonts w:asciiTheme="minorEastAsia" w:hAnsiTheme="minorEastAsia" w:hint="eastAsia"/>
          <w:sz w:val="22"/>
          <w:lang w:val="ja-JP"/>
        </w:rPr>
        <w:t>ミリ</w:t>
      </w:r>
      <w:r w:rsidR="00CC6561" w:rsidRPr="008D6723">
        <w:rPr>
          <w:rFonts w:asciiTheme="minorEastAsia" w:hAnsiTheme="minorEastAsia" w:hint="eastAsia"/>
          <w:sz w:val="22"/>
        </w:rPr>
        <w:t>です</w:t>
      </w:r>
      <w:r w:rsidR="008C51A8" w:rsidRPr="008D6723">
        <w:rPr>
          <w:rFonts w:asciiTheme="minorEastAsia" w:hAnsiTheme="minorEastAsia" w:hint="eastAsia"/>
          <w:sz w:val="22"/>
        </w:rPr>
        <w:t>）</w:t>
      </w:r>
      <w:r w:rsidR="008072BA" w:rsidRPr="008D6723">
        <w:rPr>
          <w:rFonts w:hint="eastAsia"/>
          <w:sz w:val="22"/>
        </w:rPr>
        <w:t>段落の行頭は１字下げで入力してください。</w:t>
      </w:r>
      <w:r w:rsidR="008804C0">
        <w:rPr>
          <w:rFonts w:hint="eastAsia"/>
          <w:sz w:val="22"/>
        </w:rPr>
        <w:t>文字列は両端揃えです。</w:t>
      </w:r>
    </w:p>
    <w:p w14:paraId="7BCC869B" w14:textId="77777777" w:rsidR="004E10C0" w:rsidRDefault="00EF29BB" w:rsidP="00DB6AEE">
      <w:pPr>
        <w:spacing w:line="360" w:lineRule="exact"/>
        <w:rPr>
          <w:sz w:val="22"/>
        </w:rPr>
      </w:pPr>
      <w:r w:rsidRPr="008D6723">
        <w:rPr>
          <w:rFonts w:hint="eastAsia"/>
          <w:sz w:val="22"/>
        </w:rPr>
        <w:t xml:space="preserve">　</w:t>
      </w:r>
      <w:r w:rsidR="009277D4">
        <w:rPr>
          <w:rFonts w:hint="eastAsia"/>
          <w:sz w:val="22"/>
        </w:rPr>
        <w:t>1</w:t>
      </w:r>
      <w:r w:rsidR="009277D4">
        <w:rPr>
          <w:rFonts w:hint="eastAsia"/>
          <w:sz w:val="22"/>
        </w:rPr>
        <w:t>行の文字数が多いため、</w:t>
      </w:r>
      <w:r w:rsidRPr="008D6723">
        <w:rPr>
          <w:rFonts w:hint="eastAsia"/>
          <w:sz w:val="22"/>
        </w:rPr>
        <w:t>文章は数行で改行</w:t>
      </w:r>
      <w:r w:rsidR="009277D4">
        <w:rPr>
          <w:rFonts w:hint="eastAsia"/>
          <w:sz w:val="22"/>
        </w:rPr>
        <w:t>し、読みやすさ</w:t>
      </w:r>
      <w:r w:rsidRPr="008D6723">
        <w:rPr>
          <w:rFonts w:hint="eastAsia"/>
          <w:sz w:val="22"/>
        </w:rPr>
        <w:t>を心がけてください。</w:t>
      </w:r>
      <w:r w:rsidR="00401159">
        <w:rPr>
          <w:rFonts w:hint="eastAsia"/>
          <w:sz w:val="22"/>
        </w:rPr>
        <w:t>画像や</w:t>
      </w:r>
      <w:r w:rsidR="008072BA">
        <w:rPr>
          <w:rFonts w:hint="eastAsia"/>
          <w:sz w:val="22"/>
        </w:rPr>
        <w:t>図</w:t>
      </w:r>
      <w:r w:rsidR="00401159">
        <w:rPr>
          <w:rFonts w:hint="eastAsia"/>
          <w:sz w:val="22"/>
        </w:rPr>
        <w:t>、</w:t>
      </w:r>
      <w:r w:rsidR="008072BA">
        <w:rPr>
          <w:rFonts w:hint="eastAsia"/>
          <w:sz w:val="22"/>
        </w:rPr>
        <w:t>写真、表などについても同様に心がけ、できるだけ大きなサイズで使用してください。</w:t>
      </w:r>
    </w:p>
    <w:p w14:paraId="53E553BD" w14:textId="0E557548" w:rsidR="002A6939" w:rsidRDefault="004E10C0" w:rsidP="00DB6AEE">
      <w:pPr>
        <w:spacing w:line="360" w:lineRule="exact"/>
        <w:rPr>
          <w:sz w:val="22"/>
        </w:rPr>
      </w:pPr>
      <w:r>
        <w:rPr>
          <w:rFonts w:hint="eastAsia"/>
          <w:sz w:val="22"/>
        </w:rPr>
        <w:t xml:space="preserve">　</w:t>
      </w:r>
      <w:r w:rsidR="00B911E5">
        <w:rPr>
          <w:rFonts w:hint="eastAsia"/>
          <w:sz w:val="22"/>
        </w:rPr>
        <w:t>著者名・所属</w:t>
      </w:r>
      <w:r>
        <w:rPr>
          <w:rFonts w:hint="eastAsia"/>
          <w:sz w:val="22"/>
        </w:rPr>
        <w:t>の次に論文を</w:t>
      </w:r>
      <w:r w:rsidR="00B911E5">
        <w:rPr>
          <w:rFonts w:hint="eastAsia"/>
          <w:sz w:val="22"/>
        </w:rPr>
        <w:t>象徴するような画像（授業写真や絵など）を見本のように幅一杯に入れてください。</w:t>
      </w:r>
      <w:r w:rsidR="008072BA">
        <w:rPr>
          <w:rFonts w:hint="eastAsia"/>
          <w:sz w:val="22"/>
        </w:rPr>
        <w:t>なお、論文誌は全ページをカラーで作成しますので、図や写真、表などはカラーで作成されることをお勧めします。</w:t>
      </w:r>
    </w:p>
    <w:p w14:paraId="1FCA627D" w14:textId="77777777" w:rsidR="008072BA" w:rsidRDefault="008072BA" w:rsidP="00DB6AEE">
      <w:pPr>
        <w:spacing w:line="360" w:lineRule="exact"/>
        <w:rPr>
          <w:rFonts w:asciiTheme="minorEastAsia" w:hAnsiTheme="minorEastAsia"/>
          <w:sz w:val="20"/>
          <w:szCs w:val="20"/>
        </w:rPr>
      </w:pPr>
    </w:p>
    <w:p w14:paraId="32310D4F" w14:textId="2BDC3F90" w:rsidR="002A6939" w:rsidRPr="003549B2" w:rsidRDefault="002A6939" w:rsidP="002A6939">
      <w:pPr>
        <w:spacing w:line="460" w:lineRule="exact"/>
        <w:rPr>
          <w:rFonts w:ascii="ＭＳ Ｐゴシック" w:eastAsia="ＭＳ Ｐゴシック" w:hAnsi="ＭＳ Ｐゴシック"/>
          <w:sz w:val="24"/>
          <w:szCs w:val="24"/>
        </w:rPr>
      </w:pPr>
      <w:r w:rsidRPr="003549B2">
        <w:rPr>
          <w:rFonts w:ascii="ＭＳ Ｐゴシック" w:eastAsia="ＭＳ Ｐゴシック" w:hAnsi="ＭＳ Ｐゴシック" w:hint="eastAsia"/>
          <w:sz w:val="24"/>
          <w:szCs w:val="24"/>
        </w:rPr>
        <w:t>２</w:t>
      </w:r>
      <w:r w:rsidRPr="003549B2">
        <w:rPr>
          <w:rFonts w:ascii="ＭＳ Ｐゴシック" w:eastAsia="ＭＳ Ｐゴシック" w:hAnsi="ＭＳ Ｐゴシック" w:hint="eastAsia"/>
          <w:sz w:val="24"/>
          <w:szCs w:val="24"/>
          <w:lang w:val="ja-JP"/>
        </w:rPr>
        <w:t>．見出しは</w:t>
      </w:r>
      <w:r w:rsidRPr="003549B2">
        <w:rPr>
          <w:rFonts w:ascii="ＭＳ Ｐゴシック" w:eastAsia="ＭＳ Ｐゴシック" w:hAnsi="ＭＳ Ｐゴシック"/>
          <w:sz w:val="24"/>
          <w:szCs w:val="24"/>
        </w:rPr>
        <w:t>MS</w:t>
      </w:r>
      <w:r w:rsidRPr="003549B2">
        <w:rPr>
          <w:rFonts w:ascii="ＭＳ Ｐゴシック" w:eastAsia="ＭＳ Ｐゴシック" w:hAnsi="ＭＳ Ｐゴシック" w:hint="eastAsia"/>
          <w:sz w:val="24"/>
          <w:szCs w:val="24"/>
        </w:rPr>
        <w:t>Ｐ</w:t>
      </w:r>
      <w:r w:rsidRPr="003549B2">
        <w:rPr>
          <w:rFonts w:ascii="ＭＳ Ｐゴシック" w:eastAsia="ＭＳ Ｐゴシック" w:hAnsi="ＭＳ Ｐゴシック" w:hint="eastAsia"/>
          <w:sz w:val="24"/>
          <w:szCs w:val="24"/>
          <w:lang w:val="ja-JP"/>
        </w:rPr>
        <w:t>ゴシックの</w:t>
      </w:r>
      <w:r w:rsidRPr="003549B2">
        <w:rPr>
          <w:rFonts w:ascii="ＭＳ Ｐゴシック" w:eastAsia="ＭＳ Ｐゴシック" w:hAnsi="ＭＳ Ｐゴシック" w:hint="eastAsia"/>
          <w:sz w:val="24"/>
          <w:szCs w:val="24"/>
        </w:rPr>
        <w:t>１２ｐｔ</w:t>
      </w:r>
      <w:r w:rsidRPr="003549B2">
        <w:rPr>
          <w:rFonts w:ascii="ＭＳ Ｐゴシック" w:eastAsia="ＭＳ Ｐゴシック" w:hAnsi="ＭＳ Ｐゴシック" w:hint="eastAsia"/>
          <w:sz w:val="24"/>
          <w:szCs w:val="24"/>
          <w:lang w:val="ja-JP"/>
        </w:rPr>
        <w:t>です</w:t>
      </w:r>
    </w:p>
    <w:p w14:paraId="1ED85682" w14:textId="3B7F2EE9" w:rsidR="00DB6AEE" w:rsidRDefault="003D117E" w:rsidP="00DB6AEE">
      <w:pPr>
        <w:spacing w:line="360" w:lineRule="exact"/>
        <w:rPr>
          <w:rFonts w:asciiTheme="minorEastAsia" w:hAnsiTheme="minorEastAsia"/>
          <w:sz w:val="22"/>
        </w:rPr>
      </w:pPr>
      <w:r w:rsidRPr="00AC2E63">
        <w:rPr>
          <w:rFonts w:asciiTheme="minorEastAsia" w:hAnsiTheme="minorEastAsia" w:hint="eastAsia"/>
          <w:sz w:val="22"/>
          <w:lang w:val="ja-JP"/>
        </w:rPr>
        <w:t xml:space="preserve">　</w:t>
      </w:r>
      <w:r w:rsidR="009C5264">
        <w:rPr>
          <w:rFonts w:asciiTheme="minorEastAsia" w:hAnsiTheme="minorEastAsia" w:hint="eastAsia"/>
          <w:sz w:val="22"/>
          <w:lang w:val="ja-JP"/>
        </w:rPr>
        <w:t>さらに</w:t>
      </w:r>
      <w:r w:rsidR="00DB6AEE" w:rsidRPr="00AC2E63">
        <w:rPr>
          <w:rFonts w:asciiTheme="minorEastAsia" w:hAnsiTheme="minorEastAsia" w:hint="eastAsia"/>
          <w:sz w:val="22"/>
        </w:rPr>
        <w:t>小見出しを付ける場合は、</w:t>
      </w:r>
      <w:r w:rsidR="006215D3" w:rsidRPr="003549B2">
        <w:rPr>
          <w:rFonts w:ascii="ＭＳ Ｐゴシック" w:eastAsia="ＭＳ Ｐゴシック" w:hAnsi="ＭＳ Ｐゴシック" w:hint="eastAsia"/>
          <w:sz w:val="22"/>
        </w:rPr>
        <w:t>MSPゴシック11ptで</w:t>
      </w:r>
      <w:r w:rsidR="00DB6AEE" w:rsidRPr="003549B2">
        <w:rPr>
          <w:rFonts w:ascii="ＭＳ Ｐゴシック" w:eastAsia="ＭＳ Ｐゴシック" w:hAnsi="ＭＳ Ｐゴシック" w:hint="eastAsia"/>
          <w:sz w:val="22"/>
        </w:rPr>
        <w:t>「</w:t>
      </w:r>
      <w:r w:rsidR="00E70C4A" w:rsidRPr="003549B2">
        <w:rPr>
          <w:rFonts w:ascii="ＭＳ Ｐゴシック" w:eastAsia="ＭＳ Ｐゴシック" w:hAnsi="ＭＳ Ｐゴシック"/>
          <w:sz w:val="22"/>
        </w:rPr>
        <w:t>2.1</w:t>
      </w:r>
      <w:r w:rsidR="00DB6AEE" w:rsidRPr="003549B2">
        <w:rPr>
          <w:rFonts w:ascii="ＭＳ Ｐゴシック" w:eastAsia="ＭＳ Ｐゴシック" w:hAnsi="ＭＳ Ｐゴシック" w:hint="eastAsia"/>
          <w:sz w:val="22"/>
        </w:rPr>
        <w:t>」「</w:t>
      </w:r>
      <w:r w:rsidR="00E70C4A" w:rsidRPr="003549B2">
        <w:rPr>
          <w:rFonts w:ascii="ＭＳ Ｐゴシック" w:eastAsia="ＭＳ Ｐゴシック" w:hAnsi="ＭＳ Ｐゴシック"/>
          <w:sz w:val="22"/>
        </w:rPr>
        <w:t>2.2</w:t>
      </w:r>
      <w:r w:rsidR="00DB6AEE" w:rsidRPr="003549B2">
        <w:rPr>
          <w:rFonts w:ascii="ＭＳ Ｐゴシック" w:eastAsia="ＭＳ Ｐゴシック" w:hAnsi="ＭＳ Ｐゴシック" w:hint="eastAsia"/>
          <w:sz w:val="22"/>
        </w:rPr>
        <w:t>」</w:t>
      </w:r>
      <w:r w:rsidR="00DB6AEE" w:rsidRPr="00AC2E63">
        <w:rPr>
          <w:rFonts w:asciiTheme="minorEastAsia" w:hAnsiTheme="minorEastAsia" w:hint="eastAsia"/>
          <w:sz w:val="22"/>
        </w:rPr>
        <w:t>のようにしてください。</w:t>
      </w:r>
      <w:r w:rsidR="009C5264">
        <w:rPr>
          <w:rFonts w:asciiTheme="minorEastAsia" w:hAnsiTheme="minorEastAsia" w:hint="eastAsia"/>
          <w:sz w:val="22"/>
        </w:rPr>
        <w:t>また</w:t>
      </w:r>
      <w:r w:rsidR="0096067D" w:rsidRPr="00AC2E63">
        <w:rPr>
          <w:rFonts w:asciiTheme="minorEastAsia" w:hAnsiTheme="minorEastAsia" w:hint="eastAsia"/>
          <w:sz w:val="22"/>
        </w:rPr>
        <w:t>さらに小見出しを細分化する場合は、</w:t>
      </w:r>
      <w:r w:rsidR="0096067D" w:rsidRPr="003549B2">
        <w:rPr>
          <w:rFonts w:ascii="ＭＳ Ｐゴシック" w:eastAsia="ＭＳ Ｐゴシック" w:hAnsi="ＭＳ Ｐゴシック" w:hint="eastAsia"/>
          <w:sz w:val="22"/>
        </w:rPr>
        <w:t>「</w:t>
      </w:r>
      <w:r w:rsidR="00E70C4A" w:rsidRPr="003549B2">
        <w:rPr>
          <w:rFonts w:ascii="ＭＳ Ｐゴシック" w:eastAsia="ＭＳ Ｐゴシック" w:hAnsi="ＭＳ Ｐゴシック"/>
          <w:sz w:val="22"/>
        </w:rPr>
        <w:t>2.1.1</w:t>
      </w:r>
      <w:r w:rsidR="0096067D" w:rsidRPr="003549B2">
        <w:rPr>
          <w:rFonts w:ascii="ＭＳ Ｐゴシック" w:eastAsia="ＭＳ Ｐゴシック" w:hAnsi="ＭＳ Ｐゴシック" w:hint="eastAsia"/>
          <w:sz w:val="22"/>
        </w:rPr>
        <w:t>」「</w:t>
      </w:r>
      <w:r w:rsidR="00E70C4A" w:rsidRPr="003549B2">
        <w:rPr>
          <w:rFonts w:ascii="ＭＳ Ｐゴシック" w:eastAsia="ＭＳ Ｐゴシック" w:hAnsi="ＭＳ Ｐゴシック"/>
          <w:sz w:val="22"/>
        </w:rPr>
        <w:t>2.1.2</w:t>
      </w:r>
      <w:r w:rsidR="0096067D" w:rsidRPr="003549B2">
        <w:rPr>
          <w:rFonts w:ascii="ＭＳ Ｐゴシック" w:eastAsia="ＭＳ Ｐゴシック" w:hAnsi="ＭＳ Ｐゴシック" w:hint="eastAsia"/>
          <w:sz w:val="22"/>
        </w:rPr>
        <w:t>」</w:t>
      </w:r>
      <w:r w:rsidR="0096067D" w:rsidRPr="00AC2E63">
        <w:rPr>
          <w:rFonts w:asciiTheme="minorEastAsia" w:hAnsiTheme="minorEastAsia" w:hint="eastAsia"/>
          <w:sz w:val="22"/>
        </w:rPr>
        <w:t>のようにしてください。</w:t>
      </w:r>
    </w:p>
    <w:p w14:paraId="562480B5" w14:textId="77777777" w:rsidR="00686606" w:rsidRDefault="00686606" w:rsidP="00686606">
      <w:pPr>
        <w:rPr>
          <w:sz w:val="22"/>
        </w:rPr>
      </w:pPr>
      <w:r>
        <w:rPr>
          <w:rFonts w:asciiTheme="minorEastAsia" w:hAnsiTheme="minorEastAsia" w:hint="eastAsia"/>
          <w:szCs w:val="21"/>
        </w:rPr>
        <w:t xml:space="preserve">　　　　　</w:t>
      </w:r>
      <w:r>
        <w:rPr>
          <w:rFonts w:ascii="PT Sans" w:hAnsi="PT Sans" w:hint="eastAsia"/>
          <w:color w:val="3D3F44"/>
          <w:sz w:val="18"/>
          <w:szCs w:val="18"/>
        </w:rPr>
        <w:t xml:space="preserve">　</w:t>
      </w:r>
    </w:p>
    <w:p w14:paraId="516A78FE" w14:textId="77777777" w:rsidR="00686606" w:rsidRPr="00AD347E" w:rsidRDefault="00686606" w:rsidP="00686606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３．引用や</w:t>
      </w:r>
      <w:r w:rsidRPr="00AD347E">
        <w:rPr>
          <w:rFonts w:ascii="ＭＳ Ｐゴシック" w:eastAsia="ＭＳ Ｐゴシック" w:hAnsi="ＭＳ Ｐゴシック" w:hint="eastAsia"/>
          <w:sz w:val="24"/>
          <w:szCs w:val="24"/>
        </w:rPr>
        <w:t>注及び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参考文献</w:t>
      </w:r>
      <w:r w:rsidRPr="00AD347E">
        <w:rPr>
          <w:rFonts w:ascii="ＭＳ Ｐゴシック" w:eastAsia="ＭＳ Ｐゴシック" w:hAnsi="ＭＳ Ｐゴシック" w:hint="eastAsia"/>
          <w:sz w:val="24"/>
          <w:szCs w:val="24"/>
        </w:rPr>
        <w:t>について</w:t>
      </w:r>
    </w:p>
    <w:p w14:paraId="7CB08EEC" w14:textId="5B2E1C5C" w:rsidR="00686606" w:rsidRPr="00BA56AE" w:rsidRDefault="00686606" w:rsidP="00686606">
      <w:pPr>
        <w:spacing w:line="360" w:lineRule="exact"/>
        <w:rPr>
          <w:rFonts w:ascii="ＭＳ 明朝" w:eastAsia="ＭＳ 明朝" w:hAnsi="ＭＳ 明朝"/>
          <w:color w:val="000000"/>
          <w:sz w:val="22"/>
        </w:rPr>
      </w:pPr>
      <w:r>
        <w:rPr>
          <w:rFonts w:ascii="ＭＳ 明朝" w:eastAsia="ＭＳ 明朝" w:hAnsi="ＭＳ 明朝" w:hint="eastAsia"/>
          <w:color w:val="000000"/>
          <w:sz w:val="22"/>
        </w:rPr>
        <w:t xml:space="preserve">　</w:t>
      </w:r>
      <w:r w:rsidRPr="00BA56AE">
        <w:rPr>
          <w:rFonts w:ascii="ＭＳ 明朝" w:eastAsia="ＭＳ 明朝" w:hAnsi="ＭＳ 明朝" w:hint="eastAsia"/>
          <w:color w:val="000000"/>
          <w:sz w:val="22"/>
        </w:rPr>
        <w:t>引用については、</w:t>
      </w:r>
      <w:r>
        <w:rPr>
          <w:rFonts w:ascii="ＭＳ 明朝" w:eastAsia="ＭＳ 明朝" w:hAnsi="ＭＳ 明朝" w:hint="eastAsia"/>
          <w:color w:val="000000"/>
          <w:sz w:val="22"/>
        </w:rPr>
        <w:t>「研究その他の引用の目的上正当な範囲内であること」そして</w:t>
      </w:r>
      <w:r w:rsidRPr="00BA56AE">
        <w:rPr>
          <w:rFonts w:ascii="ＭＳ 明朝" w:eastAsia="ＭＳ 明朝" w:hAnsi="ＭＳ 明朝" w:hint="eastAsia"/>
          <w:color w:val="000000"/>
          <w:sz w:val="22"/>
        </w:rPr>
        <w:t>「公正な慣行に合致」</w:t>
      </w:r>
      <w:r>
        <w:rPr>
          <w:rFonts w:ascii="ＭＳ 明朝" w:eastAsia="ＭＳ 明朝" w:hAnsi="ＭＳ 明朝" w:hint="eastAsia"/>
          <w:color w:val="000000"/>
          <w:sz w:val="22"/>
        </w:rPr>
        <w:t>していることが前提です。ここで言う</w:t>
      </w:r>
      <w:r w:rsidRPr="00BA56AE">
        <w:rPr>
          <w:rFonts w:ascii="ＭＳ 明朝" w:eastAsia="ＭＳ 明朝" w:hAnsi="ＭＳ 明朝" w:hint="eastAsia"/>
          <w:color w:val="000000"/>
          <w:sz w:val="22"/>
        </w:rPr>
        <w:t>公正な慣行とは</w:t>
      </w:r>
      <w:r w:rsidRPr="001E00C1">
        <w:rPr>
          <w:rFonts w:ascii="ＭＳ 明朝" w:eastAsia="ＭＳ 明朝" w:hAnsi="ＭＳ 明朝" w:hint="eastAsia"/>
          <w:color w:val="000000"/>
          <w:sz w:val="22"/>
        </w:rPr>
        <w:t>「明瞭区別性」「主従関係」「出典明示」「必要最小限」</w:t>
      </w:r>
      <w:r>
        <w:rPr>
          <w:rFonts w:ascii="ＭＳ 明朝" w:eastAsia="ＭＳ 明朝" w:hAnsi="ＭＳ 明朝" w:hint="eastAsia"/>
          <w:color w:val="000000"/>
          <w:sz w:val="22"/>
        </w:rPr>
        <w:t>の４条件を指します。「</w:t>
      </w:r>
      <w:r w:rsidRPr="00BA56AE">
        <w:rPr>
          <w:rFonts w:ascii="ＭＳ 明朝" w:eastAsia="ＭＳ 明朝" w:hAnsi="ＭＳ 明朝" w:hint="eastAsia"/>
          <w:color w:val="000000"/>
          <w:sz w:val="22"/>
        </w:rPr>
        <w:t>明瞭区別性</w:t>
      </w:r>
      <w:r>
        <w:rPr>
          <w:rFonts w:ascii="ＭＳ 明朝" w:eastAsia="ＭＳ 明朝" w:hAnsi="ＭＳ 明朝" w:hint="eastAsia"/>
          <w:color w:val="000000"/>
          <w:sz w:val="22"/>
        </w:rPr>
        <w:t>」とは</w:t>
      </w:r>
      <w:r w:rsidRPr="00BA56AE">
        <w:rPr>
          <w:rFonts w:ascii="ＭＳ 明朝" w:eastAsia="ＭＳ 明朝" w:hAnsi="ＭＳ 明朝" w:hint="eastAsia"/>
          <w:color w:val="000000"/>
          <w:sz w:val="22"/>
        </w:rPr>
        <w:t>引用側と被引用側が明瞭に区別されている</w:t>
      </w:r>
      <w:r>
        <w:rPr>
          <w:rFonts w:ascii="ＭＳ 明朝" w:eastAsia="ＭＳ 明朝" w:hAnsi="ＭＳ 明朝" w:hint="eastAsia"/>
          <w:color w:val="000000"/>
          <w:sz w:val="22"/>
        </w:rPr>
        <w:t>ことです。「</w:t>
      </w:r>
      <w:r w:rsidRPr="00BA56AE">
        <w:rPr>
          <w:rFonts w:ascii="ＭＳ 明朝" w:eastAsia="ＭＳ 明朝" w:hAnsi="ＭＳ 明朝" w:hint="eastAsia"/>
          <w:color w:val="000000"/>
          <w:sz w:val="22"/>
        </w:rPr>
        <w:t>主従関係</w:t>
      </w:r>
      <w:r>
        <w:rPr>
          <w:rFonts w:ascii="ＭＳ 明朝" w:eastAsia="ＭＳ 明朝" w:hAnsi="ＭＳ 明朝" w:hint="eastAsia"/>
          <w:color w:val="000000"/>
          <w:sz w:val="22"/>
        </w:rPr>
        <w:t>」とは</w:t>
      </w:r>
      <w:r w:rsidRPr="00BA56AE">
        <w:rPr>
          <w:rFonts w:ascii="ＭＳ 明朝" w:eastAsia="ＭＳ 明朝" w:hAnsi="ＭＳ 明朝" w:hint="eastAsia"/>
          <w:color w:val="000000"/>
          <w:sz w:val="22"/>
        </w:rPr>
        <w:t>引用側が主で</w:t>
      </w:r>
      <w:r>
        <w:rPr>
          <w:rFonts w:ascii="ＭＳ 明朝" w:eastAsia="ＭＳ 明朝" w:hAnsi="ＭＳ 明朝" w:hint="eastAsia"/>
          <w:color w:val="000000"/>
          <w:sz w:val="22"/>
        </w:rPr>
        <w:t>、</w:t>
      </w:r>
      <w:r w:rsidRPr="00BA56AE">
        <w:rPr>
          <w:rFonts w:ascii="ＭＳ 明朝" w:eastAsia="ＭＳ 明朝" w:hAnsi="ＭＳ 明朝" w:hint="eastAsia"/>
          <w:color w:val="000000"/>
          <w:sz w:val="22"/>
        </w:rPr>
        <w:t>被引用側が従</w:t>
      </w:r>
      <w:r>
        <w:rPr>
          <w:rFonts w:ascii="ＭＳ 明朝" w:eastAsia="ＭＳ 明朝" w:hAnsi="ＭＳ 明朝" w:hint="eastAsia"/>
          <w:color w:val="000000"/>
          <w:sz w:val="22"/>
        </w:rPr>
        <w:t>である</w:t>
      </w:r>
      <w:r w:rsidR="0014602B">
        <w:rPr>
          <w:rFonts w:ascii="ＭＳ 明朝" w:eastAsia="ＭＳ 明朝" w:hAnsi="ＭＳ 明朝" w:hint="eastAsia"/>
          <w:color w:val="000000"/>
          <w:sz w:val="22"/>
        </w:rPr>
        <w:t>ということ</w:t>
      </w:r>
      <w:r>
        <w:rPr>
          <w:rFonts w:ascii="ＭＳ 明朝" w:eastAsia="ＭＳ 明朝" w:hAnsi="ＭＳ 明朝" w:hint="eastAsia"/>
          <w:color w:val="000000"/>
          <w:sz w:val="22"/>
        </w:rPr>
        <w:t>。引用は投稿者の考えや主張を補強するためのもので</w:t>
      </w:r>
      <w:r w:rsidR="0014602B">
        <w:rPr>
          <w:rFonts w:ascii="ＭＳ 明朝" w:eastAsia="ＭＳ 明朝" w:hAnsi="ＭＳ 明朝" w:hint="eastAsia"/>
          <w:color w:val="000000"/>
          <w:sz w:val="22"/>
        </w:rPr>
        <w:t>す</w:t>
      </w:r>
      <w:r>
        <w:rPr>
          <w:rFonts w:ascii="ＭＳ 明朝" w:eastAsia="ＭＳ 明朝" w:hAnsi="ＭＳ 明朝" w:hint="eastAsia"/>
          <w:color w:val="000000"/>
          <w:sz w:val="22"/>
        </w:rPr>
        <w:t>。</w:t>
      </w:r>
    </w:p>
    <w:p w14:paraId="1C67EE18" w14:textId="6FFFD512" w:rsidR="00686606" w:rsidRPr="00AB694C" w:rsidRDefault="00686606" w:rsidP="00686606">
      <w:pPr>
        <w:spacing w:line="360" w:lineRule="exact"/>
        <w:rPr>
          <w:rFonts w:ascii="ＭＳ 明朝" w:eastAsia="ＭＳ 明朝" w:hAnsi="ＭＳ 明朝"/>
          <w:color w:val="FF0000"/>
          <w:sz w:val="22"/>
          <w:vertAlign w:val="superscript"/>
        </w:rPr>
      </w:pPr>
      <w:r>
        <w:rPr>
          <w:rFonts w:ascii="ＭＳ 明朝" w:eastAsia="ＭＳ 明朝" w:hAnsi="ＭＳ 明朝" w:hint="eastAsia"/>
          <w:color w:val="000000"/>
          <w:sz w:val="22"/>
        </w:rPr>
        <w:t xml:space="preserve">　</w:t>
      </w:r>
      <w:r w:rsidRPr="001E00C1">
        <w:rPr>
          <w:rFonts w:ascii="ＭＳ 明朝" w:eastAsia="ＭＳ 明朝" w:hAnsi="ＭＳ 明朝" w:hint="eastAsia"/>
          <w:color w:val="000000"/>
          <w:sz w:val="22"/>
        </w:rPr>
        <w:t>写真・図の引用は</w:t>
      </w:r>
      <w:r>
        <w:rPr>
          <w:rFonts w:ascii="ＭＳ 明朝" w:eastAsia="ＭＳ 明朝" w:hAnsi="ＭＳ 明朝" w:hint="eastAsia"/>
          <w:color w:val="000000"/>
          <w:sz w:val="22"/>
        </w:rPr>
        <w:t>、掲載しなければ</w:t>
      </w:r>
      <w:r w:rsidRPr="001E00C1">
        <w:rPr>
          <w:rFonts w:ascii="ＭＳ 明朝" w:eastAsia="ＭＳ 明朝" w:hAnsi="ＭＳ 明朝" w:hint="eastAsia"/>
          <w:color w:val="000000"/>
          <w:sz w:val="22"/>
        </w:rPr>
        <w:t>説明</w:t>
      </w:r>
      <w:r>
        <w:rPr>
          <w:rFonts w:ascii="ＭＳ 明朝" w:eastAsia="ＭＳ 明朝" w:hAnsi="ＭＳ 明朝" w:hint="eastAsia"/>
          <w:color w:val="000000"/>
          <w:sz w:val="22"/>
        </w:rPr>
        <w:t>が</w:t>
      </w:r>
      <w:r w:rsidRPr="001E00C1">
        <w:rPr>
          <w:rFonts w:ascii="ＭＳ 明朝" w:eastAsia="ＭＳ 明朝" w:hAnsi="ＭＳ 明朝" w:hint="eastAsia"/>
          <w:color w:val="000000"/>
          <w:sz w:val="22"/>
        </w:rPr>
        <w:t>不可能な場合</w:t>
      </w:r>
      <w:r>
        <w:rPr>
          <w:rFonts w:ascii="ＭＳ 明朝" w:eastAsia="ＭＳ 明朝" w:hAnsi="ＭＳ 明朝" w:hint="eastAsia"/>
          <w:color w:val="000000"/>
          <w:sz w:val="22"/>
        </w:rPr>
        <w:t>、</w:t>
      </w:r>
      <w:r w:rsidR="007F6A76">
        <w:rPr>
          <w:rFonts w:ascii="ＭＳ 明朝" w:eastAsia="ＭＳ 明朝" w:hAnsi="ＭＳ 明朝" w:hint="eastAsia"/>
          <w:color w:val="000000"/>
          <w:sz w:val="22"/>
        </w:rPr>
        <w:t>４</w:t>
      </w:r>
      <w:r>
        <w:rPr>
          <w:rFonts w:ascii="ＭＳ 明朝" w:eastAsia="ＭＳ 明朝" w:hAnsi="ＭＳ 明朝" w:hint="eastAsia"/>
          <w:color w:val="000000"/>
          <w:sz w:val="22"/>
        </w:rPr>
        <w:t>で説明</w:t>
      </w:r>
      <w:r w:rsidR="007F6A76">
        <w:rPr>
          <w:rFonts w:ascii="ＭＳ 明朝" w:eastAsia="ＭＳ 明朝" w:hAnsi="ＭＳ 明朝" w:hint="eastAsia"/>
          <w:color w:val="000000"/>
          <w:sz w:val="22"/>
        </w:rPr>
        <w:t>する</w:t>
      </w:r>
      <w:r>
        <w:rPr>
          <w:rFonts w:ascii="ＭＳ 明朝" w:eastAsia="ＭＳ 明朝" w:hAnsi="ＭＳ 明朝" w:hint="eastAsia"/>
          <w:color w:val="000000"/>
          <w:sz w:val="22"/>
        </w:rPr>
        <w:t>著作権保護期間が過ぎた作品、もしくは</w:t>
      </w:r>
      <w:r w:rsidRPr="001E00C1">
        <w:rPr>
          <w:rFonts w:ascii="ＭＳ 明朝" w:eastAsia="ＭＳ 明朝" w:hAnsi="ＭＳ 明朝" w:hint="eastAsia"/>
          <w:color w:val="000000"/>
          <w:sz w:val="22"/>
        </w:rPr>
        <w:t>権利者からの許諾を受け</w:t>
      </w:r>
      <w:r>
        <w:rPr>
          <w:rFonts w:ascii="ＭＳ 明朝" w:eastAsia="ＭＳ 明朝" w:hAnsi="ＭＳ 明朝" w:hint="eastAsia"/>
          <w:color w:val="000000"/>
          <w:sz w:val="22"/>
        </w:rPr>
        <w:t>た場合に可能です。</w:t>
      </w:r>
    </w:p>
    <w:p w14:paraId="5A25DA05" w14:textId="77777777" w:rsidR="00686606" w:rsidRPr="00AB694C" w:rsidRDefault="00686606" w:rsidP="00686606">
      <w:pPr>
        <w:spacing w:line="360" w:lineRule="exact"/>
        <w:rPr>
          <w:rFonts w:ascii="ＭＳ 明朝" w:eastAsia="ＭＳ 明朝" w:hAnsi="ＭＳ 明朝"/>
          <w:color w:val="FF0000"/>
          <w:sz w:val="22"/>
          <w:vertAlign w:val="superscript"/>
        </w:rPr>
      </w:pPr>
      <w:r>
        <w:rPr>
          <w:rFonts w:hint="eastAsia"/>
          <w:sz w:val="22"/>
        </w:rPr>
        <w:t xml:space="preserve">　引用や</w:t>
      </w:r>
      <w:r w:rsidRPr="008D6723">
        <w:rPr>
          <w:rFonts w:hint="eastAsia"/>
          <w:sz w:val="22"/>
        </w:rPr>
        <w:t>注および</w:t>
      </w:r>
      <w:r>
        <w:rPr>
          <w:rFonts w:hint="eastAsia"/>
          <w:sz w:val="22"/>
        </w:rPr>
        <w:t>参考文献</w:t>
      </w:r>
      <w:r w:rsidRPr="008D6723">
        <w:rPr>
          <w:rFonts w:hint="eastAsia"/>
          <w:sz w:val="22"/>
        </w:rPr>
        <w:t>は、</w:t>
      </w:r>
      <w:r>
        <w:rPr>
          <w:sz w:val="22"/>
        </w:rPr>
        <w:t>Word</w:t>
      </w:r>
      <w:r>
        <w:rPr>
          <w:rFonts w:hint="eastAsia"/>
          <w:sz w:val="22"/>
        </w:rPr>
        <w:t>機能</w:t>
      </w:r>
      <w:r w:rsidRPr="008D6723">
        <w:rPr>
          <w:rFonts w:hint="eastAsia"/>
          <w:sz w:val="22"/>
        </w:rPr>
        <w:t>の「文末脚注」を使って、</w:t>
      </w:r>
      <w:r>
        <w:rPr>
          <w:rFonts w:hint="eastAsia"/>
          <w:sz w:val="22"/>
        </w:rPr>
        <w:t>論文</w:t>
      </w:r>
      <w:r>
        <w:rPr>
          <w:rFonts w:ascii="ＭＳ 明朝" w:eastAsia="ＭＳ 明朝" w:hAnsi="ＭＳ 明朝" w:hint="eastAsia"/>
          <w:color w:val="000000"/>
          <w:sz w:val="22"/>
        </w:rPr>
        <w:t>末尾に〈注及び参考文献〉として表示し、</w:t>
      </w:r>
      <w:r w:rsidRPr="008D6723">
        <w:rPr>
          <w:rFonts w:ascii="ＭＳ 明朝" w:eastAsia="ＭＳ 明朝" w:hAnsi="ＭＳ 明朝" w:hint="eastAsia"/>
          <w:color w:val="000000"/>
          <w:sz w:val="22"/>
        </w:rPr>
        <w:t>ＭＳ明朝</w:t>
      </w:r>
      <w:r>
        <w:rPr>
          <w:rFonts w:ascii="ＭＳ 明朝" w:eastAsia="ＭＳ 明朝" w:hAnsi="ＭＳ 明朝"/>
          <w:color w:val="000000"/>
          <w:sz w:val="22"/>
        </w:rPr>
        <w:t>8pt</w:t>
      </w:r>
      <w:r w:rsidRPr="008D6723">
        <w:rPr>
          <w:rFonts w:ascii="ＭＳ 明朝" w:eastAsia="ＭＳ 明朝" w:hAnsi="ＭＳ 明朝" w:hint="eastAsia"/>
          <w:color w:val="000000"/>
          <w:sz w:val="22"/>
        </w:rPr>
        <w:t>で入力してください。</w:t>
      </w:r>
      <w:r w:rsidRPr="00F2238F">
        <w:rPr>
          <w:rFonts w:ascii="ＭＳ 明朝" w:eastAsia="ＭＳ 明朝" w:hAnsi="ＭＳ 明朝"/>
          <w:color w:val="FF0000"/>
          <w:sz w:val="22"/>
          <w:vertAlign w:val="superscript"/>
        </w:rPr>
        <w:t>1</w:t>
      </w:r>
      <w:r>
        <w:rPr>
          <w:rFonts w:ascii="ＭＳ 明朝" w:eastAsia="ＭＳ 明朝" w:hAnsi="ＭＳ 明朝" w:hint="eastAsia"/>
          <w:color w:val="000000"/>
          <w:sz w:val="22"/>
        </w:rPr>
        <w:t>引用数字は</w:t>
      </w:r>
      <w:r w:rsidRPr="00324084">
        <w:rPr>
          <w:rFonts w:ascii="ＭＳ 明朝" w:eastAsia="ＭＳ 明朝" w:hAnsi="ＭＳ 明朝" w:hint="eastAsia"/>
          <w:color w:val="FF6600"/>
          <w:sz w:val="22"/>
        </w:rPr>
        <w:t>赤文字</w:t>
      </w:r>
      <w:r>
        <w:rPr>
          <w:rFonts w:ascii="ＭＳ 明朝" w:eastAsia="ＭＳ 明朝" w:hAnsi="ＭＳ 明朝" w:hint="eastAsia"/>
          <w:color w:val="000000"/>
          <w:sz w:val="22"/>
        </w:rPr>
        <w:t>。引用元がない場合は投稿規定３の</w:t>
      </w:r>
      <w:r>
        <w:rPr>
          <w:rFonts w:ascii="ＭＳ 明朝" w:eastAsia="ＭＳ 明朝" w:hAnsi="ＭＳ 明朝"/>
          <w:color w:val="000000"/>
          <w:sz w:val="22"/>
        </w:rPr>
        <w:t>(4)</w:t>
      </w:r>
      <w:r>
        <w:rPr>
          <w:rFonts w:ascii="ＭＳ 明朝" w:eastAsia="ＭＳ 明朝" w:hAnsi="ＭＳ 明朝" w:hint="eastAsia"/>
          <w:color w:val="000000"/>
          <w:sz w:val="22"/>
        </w:rPr>
        <w:t>に従って処理してください。</w:t>
      </w:r>
    </w:p>
    <w:p w14:paraId="7929E0B5" w14:textId="77777777" w:rsidR="00686606" w:rsidRDefault="00686606" w:rsidP="00686606">
      <w:pPr>
        <w:spacing w:line="360" w:lineRule="exact"/>
        <w:rPr>
          <w:rFonts w:ascii="ＭＳ 明朝" w:eastAsia="ＭＳ 明朝" w:hAnsi="ＭＳ 明朝"/>
          <w:color w:val="000000"/>
          <w:sz w:val="22"/>
        </w:rPr>
      </w:pPr>
      <w:r>
        <w:rPr>
          <w:rFonts w:ascii="ＭＳ 明朝" w:eastAsia="ＭＳ 明朝" w:hAnsi="ＭＳ 明朝" w:hint="eastAsia"/>
          <w:color w:val="000000"/>
          <w:sz w:val="22"/>
        </w:rPr>
        <w:t xml:space="preserve">　</w:t>
      </w:r>
      <w:r w:rsidRPr="008D6723">
        <w:rPr>
          <w:rFonts w:ascii="ＭＳ 明朝" w:eastAsia="ＭＳ 明朝" w:hAnsi="ＭＳ 明朝" w:hint="eastAsia"/>
          <w:color w:val="000000"/>
          <w:sz w:val="22"/>
        </w:rPr>
        <w:t>本文中で参考文献等を引用する場合は、</w:t>
      </w:r>
      <w:r>
        <w:rPr>
          <w:rFonts w:ascii="ＭＳ 明朝" w:eastAsia="ＭＳ 明朝" w:hAnsi="ＭＳ 明朝" w:hint="eastAsia"/>
          <w:color w:val="000000"/>
          <w:sz w:val="22"/>
        </w:rPr>
        <w:t>〈</w:t>
      </w:r>
      <w:r w:rsidRPr="008D6723">
        <w:rPr>
          <w:rFonts w:ascii="ＭＳ 明朝" w:eastAsia="ＭＳ 明朝" w:hAnsi="ＭＳ 明朝" w:hint="eastAsia"/>
          <w:color w:val="000000"/>
          <w:sz w:val="22"/>
        </w:rPr>
        <w:t>上野（2018）は</w:t>
      </w:r>
      <w:r>
        <w:rPr>
          <w:rFonts w:ascii="ＭＳ 明朝" w:eastAsia="ＭＳ 明朝" w:hAnsi="ＭＳ 明朝" w:hint="eastAsia"/>
          <w:color w:val="000000"/>
          <w:sz w:val="22"/>
        </w:rPr>
        <w:t>「</w:t>
      </w:r>
      <w:r w:rsidRPr="008D6723">
        <w:rPr>
          <w:rFonts w:ascii="ＭＳ 明朝" w:eastAsia="ＭＳ 明朝" w:hAnsi="ＭＳ 明朝" w:hint="eastAsia"/>
          <w:color w:val="000000"/>
          <w:sz w:val="22"/>
        </w:rPr>
        <w:t>………</w:t>
      </w:r>
      <w:r>
        <w:rPr>
          <w:rFonts w:ascii="ＭＳ 明朝" w:eastAsia="ＭＳ 明朝" w:hAnsi="ＭＳ 明朝" w:hint="eastAsia"/>
          <w:color w:val="000000"/>
          <w:sz w:val="22"/>
        </w:rPr>
        <w:t>」と述べている〉</w:t>
      </w:r>
      <w:r w:rsidRPr="008D6723">
        <w:rPr>
          <w:rFonts w:ascii="ＭＳ 明朝" w:eastAsia="ＭＳ 明朝" w:hAnsi="ＭＳ 明朝" w:hint="eastAsia"/>
          <w:color w:val="000000"/>
          <w:sz w:val="22"/>
        </w:rPr>
        <w:t>のように</w:t>
      </w:r>
      <w:r>
        <w:rPr>
          <w:rFonts w:ascii="ＭＳ 明朝" w:eastAsia="ＭＳ 明朝" w:hAnsi="ＭＳ 明朝" w:hint="eastAsia"/>
          <w:color w:val="000000"/>
          <w:sz w:val="22"/>
        </w:rPr>
        <w:t>引用部分全体を「　」で括って明示する必要があります。</w:t>
      </w:r>
    </w:p>
    <w:p w14:paraId="569E795D" w14:textId="77777777" w:rsidR="00686606" w:rsidRDefault="00686606" w:rsidP="00686606">
      <w:p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〈注及び参考文献〉</w:t>
      </w:r>
    </w:p>
    <w:p w14:paraId="18A2B722" w14:textId="77777777" w:rsidR="00686606" w:rsidRDefault="00686606" w:rsidP="00686606">
      <w:pPr>
        <w:pStyle w:val="a7"/>
        <w:rPr>
          <w:rFonts w:asciiTheme="minorEastAsia" w:hAnsiTheme="minorEastAsia"/>
          <w:sz w:val="16"/>
          <w:szCs w:val="16"/>
        </w:rPr>
      </w:pPr>
      <w:r w:rsidRPr="00F2238F">
        <w:rPr>
          <w:rFonts w:asciiTheme="minorEastAsia" w:hAnsiTheme="minorEastAsia"/>
          <w:color w:val="FF0000"/>
          <w:sz w:val="16"/>
          <w:szCs w:val="16"/>
        </w:rPr>
        <w:t xml:space="preserve">1 </w:t>
      </w:r>
      <w:r>
        <w:rPr>
          <w:rFonts w:asciiTheme="minorEastAsia" w:hAnsiTheme="minorEastAsia" w:hint="eastAsia"/>
          <w:sz w:val="16"/>
          <w:szCs w:val="16"/>
        </w:rPr>
        <w:t>上野行一（2018）、「美術を</w:t>
      </w:r>
      <w:r>
        <w:rPr>
          <w:rFonts w:asciiTheme="minorEastAsia" w:hAnsiTheme="minorEastAsia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86606" w:rsidRPr="00F31FF4">
              <w:rPr>
                <w:rFonts w:ascii="ＭＳ 明朝" w:eastAsia="ＭＳ 明朝" w:hAnsi="ＭＳ 明朝" w:hint="eastAsia"/>
                <w:sz w:val="8"/>
                <w:szCs w:val="16"/>
              </w:rPr>
              <w:t>・・</w:t>
            </w:r>
          </w:rt>
          <w:rubyBase>
            <w:r w:rsidR="00686606">
              <w:rPr>
                <w:rFonts w:asciiTheme="minorEastAsia" w:hAnsiTheme="minorEastAsia" w:hint="eastAsia"/>
                <w:sz w:val="16"/>
                <w:szCs w:val="16"/>
              </w:rPr>
              <w:t>見る</w:t>
            </w:r>
          </w:rubyBase>
        </w:ruby>
      </w:r>
      <w:r>
        <w:rPr>
          <w:rFonts w:asciiTheme="minorEastAsia" w:hAnsiTheme="minorEastAsia" w:hint="eastAsia"/>
          <w:sz w:val="16"/>
          <w:szCs w:val="16"/>
        </w:rPr>
        <w:t>ってどういうこと？」、豊田市美術館、</w:t>
      </w:r>
      <w:r>
        <w:rPr>
          <w:rFonts w:asciiTheme="minorEastAsia" w:hAnsiTheme="minorEastAsia"/>
          <w:sz w:val="16"/>
          <w:szCs w:val="16"/>
        </w:rPr>
        <w:t xml:space="preserve">pp.19-33 </w:t>
      </w:r>
      <w:r>
        <w:rPr>
          <w:rFonts w:asciiTheme="minorEastAsia" w:hAnsiTheme="minorEastAsia" w:hint="eastAsia"/>
          <w:sz w:val="16"/>
          <w:szCs w:val="16"/>
        </w:rPr>
        <w:t xml:space="preserve">　　</w:t>
      </w:r>
    </w:p>
    <w:p w14:paraId="35585EBB" w14:textId="77777777" w:rsidR="00686606" w:rsidRDefault="00686606" w:rsidP="00686606">
      <w:pPr>
        <w:pStyle w:val="a7"/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 w:hint="eastAsia"/>
          <w:sz w:val="16"/>
          <w:szCs w:val="16"/>
        </w:rPr>
        <w:t xml:space="preserve">　雑誌の場合は著者名（発表年）、表題「雑誌名」、発行所、該当ページの順。英文の場合は</w:t>
      </w:r>
      <w:r>
        <w:rPr>
          <w:rFonts w:asciiTheme="minorEastAsia" w:hAnsiTheme="minorEastAsia"/>
          <w:sz w:val="16"/>
          <w:szCs w:val="16"/>
        </w:rPr>
        <w:t>Century</w:t>
      </w:r>
      <w:r>
        <w:rPr>
          <w:rFonts w:asciiTheme="minorEastAsia" w:hAnsiTheme="minorEastAsia" w:hint="eastAsia"/>
          <w:sz w:val="16"/>
          <w:szCs w:val="16"/>
        </w:rPr>
        <w:t>を使い、書籍（雑誌）名は</w:t>
      </w:r>
    </w:p>
    <w:p w14:paraId="1A36FB6F" w14:textId="77777777" w:rsidR="00686606" w:rsidRDefault="00686606" w:rsidP="00686606">
      <w:pPr>
        <w:pStyle w:val="a7"/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 w:hint="eastAsia"/>
          <w:sz w:val="16"/>
          <w:szCs w:val="16"/>
        </w:rPr>
        <w:t xml:space="preserve">　イタリック体で表記します。URLアドレスの場合は、掲載元、ページタイトル、URLアドレス、参照日時の順。</w:t>
      </w:r>
    </w:p>
    <w:p w14:paraId="7B5A66BE" w14:textId="77777777" w:rsidR="00686606" w:rsidRDefault="00686606" w:rsidP="0072784A">
      <w:pPr>
        <w:jc w:val="left"/>
        <w:rPr>
          <w:rFonts w:ascii="ヒラギノ角ゴ Pro W3" w:eastAsia="ヒラギノ角ゴ Pro W3" w:hAnsi="ヒラギノ角ゴ Pro W3"/>
        </w:rPr>
      </w:pPr>
    </w:p>
    <w:p w14:paraId="59C33BFF" w14:textId="64C081C9" w:rsidR="00AF2423" w:rsidRPr="003549B2" w:rsidRDefault="00686606" w:rsidP="0072784A">
      <w:pPr>
        <w:jc w:val="left"/>
        <w:rPr>
          <w:rFonts w:ascii="ヒラギノ角ゴ Pro W3" w:eastAsia="ヒラギノ角ゴ Pro W3" w:hAnsi="ヒラギノ角ゴ Pro W3"/>
        </w:rPr>
      </w:pPr>
      <w:r>
        <w:rPr>
          <w:rFonts w:ascii="ＭＳ Ｐゴシック" w:eastAsia="ＭＳ Ｐゴシック" w:hAnsi="ＭＳ Ｐゴシック" w:hint="eastAsia"/>
          <w:sz w:val="24"/>
          <w:szCs w:val="24"/>
          <w:lang w:val="ja-JP"/>
        </w:rPr>
        <w:t>４</w:t>
      </w:r>
      <w:r w:rsidR="0096639D" w:rsidRPr="003549B2">
        <w:rPr>
          <w:rFonts w:ascii="ＭＳ Ｐゴシック" w:eastAsia="ＭＳ Ｐゴシック" w:hAnsi="ＭＳ Ｐゴシック" w:hint="eastAsia"/>
          <w:sz w:val="24"/>
          <w:szCs w:val="24"/>
          <w:lang w:val="ja-JP"/>
        </w:rPr>
        <w:t>．</w:t>
      </w:r>
      <w:r w:rsidR="00B21971" w:rsidRPr="003549B2">
        <w:rPr>
          <w:rFonts w:ascii="ＭＳ Ｐゴシック" w:eastAsia="ＭＳ Ｐゴシック" w:hAnsi="ＭＳ Ｐゴシック" w:hint="eastAsia"/>
          <w:sz w:val="24"/>
          <w:szCs w:val="24"/>
          <w:lang w:val="ja-JP"/>
        </w:rPr>
        <w:t>著作権等について</w:t>
      </w:r>
    </w:p>
    <w:p w14:paraId="31E187DE" w14:textId="38219FF6" w:rsidR="009277D4" w:rsidRPr="003549B2" w:rsidRDefault="00686606" w:rsidP="009277D4">
      <w:pPr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4</w:t>
      </w:r>
      <w:r w:rsidR="009277D4" w:rsidRPr="003549B2">
        <w:rPr>
          <w:rFonts w:ascii="ＭＳ Ｐゴシック" w:eastAsia="ＭＳ Ｐゴシック" w:hAnsi="ＭＳ Ｐゴシック" w:hint="eastAsia"/>
          <w:sz w:val="22"/>
        </w:rPr>
        <w:t xml:space="preserve">.1　</w:t>
      </w:r>
      <w:r w:rsidR="00B21971" w:rsidRPr="003549B2">
        <w:rPr>
          <w:rFonts w:ascii="ＭＳ Ｐゴシック" w:eastAsia="ＭＳ Ｐゴシック" w:hAnsi="ＭＳ Ｐゴシック" w:hint="eastAsia"/>
          <w:sz w:val="22"/>
        </w:rPr>
        <w:t>著作権保護期間にある著作物を使用する場合</w:t>
      </w:r>
    </w:p>
    <w:p w14:paraId="33AF1D74" w14:textId="04630710" w:rsidR="007B7EC2" w:rsidRDefault="007B7EC2" w:rsidP="00B21971">
      <w:pPr>
        <w:spacing w:line="360" w:lineRule="exact"/>
        <w:rPr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4</w:t>
      </w:r>
      <w:r w:rsidRPr="003549B2">
        <w:rPr>
          <w:rFonts w:ascii="ＭＳ Ｐゴシック" w:eastAsia="ＭＳ Ｐゴシック" w:hAnsi="ＭＳ Ｐゴシック" w:hint="eastAsia"/>
          <w:sz w:val="22"/>
        </w:rPr>
        <w:t>.1</w:t>
      </w:r>
      <w:r>
        <w:rPr>
          <w:rFonts w:ascii="ＭＳ Ｐゴシック" w:eastAsia="ＭＳ Ｐゴシック" w:hAnsi="ＭＳ Ｐゴシック"/>
          <w:sz w:val="22"/>
        </w:rPr>
        <w:t>.1</w:t>
      </w:r>
      <w:r w:rsidRPr="003549B2">
        <w:rPr>
          <w:rFonts w:ascii="ＭＳ Ｐゴシック" w:eastAsia="ＭＳ Ｐゴシック" w:hAnsi="ＭＳ Ｐゴシック" w:hint="eastAsia"/>
          <w:sz w:val="22"/>
        </w:rPr>
        <w:t xml:space="preserve">　</w:t>
      </w:r>
      <w:r w:rsidR="00B21971" w:rsidRPr="007B7EC2">
        <w:rPr>
          <w:rFonts w:asciiTheme="majorEastAsia" w:eastAsiaTheme="majorEastAsia" w:hAnsiTheme="majorEastAsia" w:hint="eastAsia"/>
          <w:sz w:val="22"/>
        </w:rPr>
        <w:t>論文</w:t>
      </w:r>
      <w:r w:rsidR="008804C0" w:rsidRPr="007B7EC2">
        <w:rPr>
          <w:rFonts w:asciiTheme="majorEastAsia" w:eastAsiaTheme="majorEastAsia" w:hAnsiTheme="majorEastAsia" w:hint="eastAsia"/>
          <w:sz w:val="22"/>
        </w:rPr>
        <w:t>本文</w:t>
      </w:r>
      <w:r w:rsidR="00B21971" w:rsidRPr="007B7EC2">
        <w:rPr>
          <w:rFonts w:asciiTheme="majorEastAsia" w:eastAsiaTheme="majorEastAsia" w:hAnsiTheme="majorEastAsia" w:hint="eastAsia"/>
          <w:sz w:val="22"/>
        </w:rPr>
        <w:t>に著作物</w:t>
      </w:r>
      <w:r w:rsidR="007F6A76" w:rsidRPr="007B7EC2">
        <w:rPr>
          <w:rFonts w:asciiTheme="majorEastAsia" w:eastAsiaTheme="majorEastAsia" w:hAnsiTheme="majorEastAsia" w:hint="eastAsia"/>
          <w:sz w:val="22"/>
        </w:rPr>
        <w:t>の写真図版</w:t>
      </w:r>
      <w:r w:rsidR="00B21971" w:rsidRPr="007B7EC2">
        <w:rPr>
          <w:rFonts w:asciiTheme="majorEastAsia" w:eastAsiaTheme="majorEastAsia" w:hAnsiTheme="majorEastAsia" w:hint="eastAsia"/>
          <w:sz w:val="22"/>
        </w:rPr>
        <w:t>を</w:t>
      </w:r>
      <w:r w:rsidR="008461F6" w:rsidRPr="007B7EC2">
        <w:rPr>
          <w:rFonts w:asciiTheme="majorEastAsia" w:eastAsiaTheme="majorEastAsia" w:hAnsiTheme="majorEastAsia" w:hint="eastAsia"/>
          <w:sz w:val="22"/>
        </w:rPr>
        <w:t>掲載</w:t>
      </w:r>
      <w:r w:rsidR="00B21971" w:rsidRPr="007B7EC2">
        <w:rPr>
          <w:rFonts w:asciiTheme="majorEastAsia" w:eastAsiaTheme="majorEastAsia" w:hAnsiTheme="majorEastAsia" w:hint="eastAsia"/>
          <w:sz w:val="22"/>
        </w:rPr>
        <w:t>する場合</w:t>
      </w:r>
    </w:p>
    <w:p w14:paraId="11A328C3" w14:textId="4D759E39" w:rsidR="00B21971" w:rsidRPr="00B21971" w:rsidRDefault="007B7EC2" w:rsidP="00B21971">
      <w:pPr>
        <w:spacing w:line="360" w:lineRule="exact"/>
        <w:rPr>
          <w:sz w:val="22"/>
        </w:rPr>
      </w:pPr>
      <w:r>
        <w:rPr>
          <w:rFonts w:hint="eastAsia"/>
          <w:sz w:val="22"/>
        </w:rPr>
        <w:t xml:space="preserve">　</w:t>
      </w:r>
      <w:r w:rsidR="00B21971" w:rsidRPr="00B21971">
        <w:rPr>
          <w:rFonts w:hint="eastAsia"/>
          <w:sz w:val="22"/>
        </w:rPr>
        <w:t>著作権等の使用許諾が必要</w:t>
      </w:r>
      <w:r>
        <w:rPr>
          <w:rFonts w:hint="eastAsia"/>
          <w:sz w:val="22"/>
        </w:rPr>
        <w:t>です</w:t>
      </w:r>
      <w:r w:rsidR="00B21971" w:rsidRPr="00B21971">
        <w:rPr>
          <w:rFonts w:hint="eastAsia"/>
          <w:sz w:val="22"/>
        </w:rPr>
        <w:t>。執筆者の責任において関係する個人・団体と複製及び公衆送信（</w:t>
      </w:r>
      <w:r w:rsidR="00B21971" w:rsidRPr="00B21971">
        <w:rPr>
          <w:rFonts w:hint="eastAsia"/>
          <w:sz w:val="22"/>
        </w:rPr>
        <w:t>WEB</w:t>
      </w:r>
      <w:r w:rsidR="00B21971" w:rsidRPr="00B21971">
        <w:rPr>
          <w:rFonts w:hint="eastAsia"/>
          <w:sz w:val="22"/>
        </w:rPr>
        <w:t>上の公開）の権利処理を行ってください。公衆送信期間の設定を求められた場合は、５年の範囲を条件としてください。</w:t>
      </w:r>
    </w:p>
    <w:p w14:paraId="3A12A226" w14:textId="35A4B1FE" w:rsidR="007B7EC2" w:rsidRPr="007B7EC2" w:rsidRDefault="007B7EC2" w:rsidP="008804C0">
      <w:pPr>
        <w:jc w:val="left"/>
        <w:rPr>
          <w:rFonts w:asciiTheme="majorEastAsia" w:eastAsiaTheme="majorEastAsia" w:hAnsiTheme="majorEastAsia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lastRenderedPageBreak/>
        <w:t>4</w:t>
      </w:r>
      <w:r w:rsidRPr="003549B2">
        <w:rPr>
          <w:rFonts w:ascii="ＭＳ Ｐゴシック" w:eastAsia="ＭＳ Ｐゴシック" w:hAnsi="ＭＳ Ｐゴシック" w:hint="eastAsia"/>
          <w:sz w:val="22"/>
        </w:rPr>
        <w:t>.1</w:t>
      </w:r>
      <w:r>
        <w:rPr>
          <w:rFonts w:ascii="ＭＳ Ｐゴシック" w:eastAsia="ＭＳ Ｐゴシック" w:hAnsi="ＭＳ Ｐゴシック"/>
          <w:sz w:val="22"/>
        </w:rPr>
        <w:t>.</w:t>
      </w:r>
      <w:r w:rsidR="00510C08">
        <w:rPr>
          <w:rFonts w:ascii="ＭＳ Ｐゴシック" w:eastAsia="ＭＳ Ｐゴシック" w:hAnsi="ＭＳ Ｐゴシック"/>
          <w:sz w:val="22"/>
        </w:rPr>
        <w:t>2</w:t>
      </w:r>
      <w:r w:rsidRPr="003549B2">
        <w:rPr>
          <w:rFonts w:ascii="ＭＳ Ｐゴシック" w:eastAsia="ＭＳ Ｐゴシック" w:hAnsi="ＭＳ Ｐゴシック" w:hint="eastAsia"/>
          <w:sz w:val="22"/>
        </w:rPr>
        <w:t xml:space="preserve">　</w:t>
      </w:r>
      <w:r w:rsidRPr="007B7EC2">
        <w:rPr>
          <w:rFonts w:ascii="ＭＳ ゴシック" w:eastAsia="ＭＳ ゴシック" w:hAnsi="ＭＳ ゴシック" w:hint="eastAsia"/>
          <w:sz w:val="22"/>
        </w:rPr>
        <w:t>著作物の</w:t>
      </w:r>
      <w:r>
        <w:rPr>
          <w:rFonts w:ascii="ＭＳ ゴシック" w:eastAsia="ＭＳ ゴシック" w:hAnsi="ＭＳ ゴシック"/>
          <w:sz w:val="22"/>
        </w:rPr>
        <w:t>Web</w:t>
      </w:r>
      <w:r>
        <w:rPr>
          <w:rFonts w:ascii="ＭＳ ゴシック" w:eastAsia="ＭＳ ゴシック" w:hAnsi="ＭＳ ゴシック" w:hint="eastAsia"/>
          <w:sz w:val="22"/>
        </w:rPr>
        <w:t>上の参照先</w:t>
      </w:r>
      <w:r w:rsidRPr="007B7EC2">
        <w:rPr>
          <w:rFonts w:ascii="ＭＳ ゴシック" w:eastAsia="ＭＳ ゴシック" w:hAnsi="ＭＳ ゴシック" w:hint="eastAsia"/>
          <w:sz w:val="22"/>
        </w:rPr>
        <w:t>を掲載する場合</w:t>
      </w:r>
    </w:p>
    <w:p w14:paraId="1E9DB817" w14:textId="75537788" w:rsidR="008804C0" w:rsidRDefault="007B7EC2" w:rsidP="008804C0">
      <w:pPr>
        <w:jc w:val="left"/>
        <w:rPr>
          <w:sz w:val="22"/>
        </w:rPr>
      </w:pPr>
      <w:r>
        <w:rPr>
          <w:rFonts w:hint="eastAsia"/>
          <w:sz w:val="22"/>
        </w:rPr>
        <w:t xml:space="preserve">　</w:t>
      </w:r>
      <w:r w:rsidR="00A30F28">
        <w:rPr>
          <w:rFonts w:hint="eastAsia"/>
          <w:sz w:val="22"/>
        </w:rPr>
        <w:t>著作物が</w:t>
      </w:r>
      <w:r w:rsidR="00A30F28" w:rsidRPr="00B21971">
        <w:rPr>
          <w:rFonts w:hint="eastAsia"/>
          <w:sz w:val="22"/>
        </w:rPr>
        <w:t>関係する個人・団体</w:t>
      </w:r>
      <w:r w:rsidR="00A30F28">
        <w:rPr>
          <w:rFonts w:hint="eastAsia"/>
          <w:sz w:val="22"/>
        </w:rPr>
        <w:t>によって</w:t>
      </w:r>
      <w:r w:rsidR="00A30F28" w:rsidRPr="00B21971">
        <w:rPr>
          <w:rFonts w:hint="eastAsia"/>
          <w:sz w:val="22"/>
        </w:rPr>
        <w:t>公衆送信</w:t>
      </w:r>
      <w:r w:rsidRPr="00B21971">
        <w:rPr>
          <w:rFonts w:hint="eastAsia"/>
          <w:sz w:val="22"/>
        </w:rPr>
        <w:t>（</w:t>
      </w:r>
      <w:r w:rsidRPr="00B21971">
        <w:rPr>
          <w:rFonts w:hint="eastAsia"/>
          <w:sz w:val="22"/>
        </w:rPr>
        <w:t>WEB</w:t>
      </w:r>
      <w:r w:rsidRPr="00B21971">
        <w:rPr>
          <w:rFonts w:hint="eastAsia"/>
          <w:sz w:val="22"/>
        </w:rPr>
        <w:t>上の公開）</w:t>
      </w:r>
      <w:r w:rsidR="00A30F28">
        <w:rPr>
          <w:rFonts w:hint="eastAsia"/>
          <w:sz w:val="22"/>
        </w:rPr>
        <w:t>されている場合は</w:t>
      </w:r>
      <w:r w:rsidR="008461F6">
        <w:rPr>
          <w:rFonts w:hint="eastAsia"/>
          <w:sz w:val="22"/>
        </w:rPr>
        <w:t>、</w:t>
      </w:r>
      <w:r w:rsidR="001B6408">
        <w:rPr>
          <w:rFonts w:hint="eastAsia"/>
          <w:sz w:val="22"/>
        </w:rPr>
        <w:t>論文</w:t>
      </w:r>
      <w:r w:rsidR="008804C0">
        <w:rPr>
          <w:rFonts w:hint="eastAsia"/>
          <w:sz w:val="22"/>
        </w:rPr>
        <w:t>本文</w:t>
      </w:r>
      <w:r w:rsidR="001B6408">
        <w:rPr>
          <w:rFonts w:hint="eastAsia"/>
          <w:sz w:val="22"/>
        </w:rPr>
        <w:t>に</w:t>
      </w:r>
      <w:r w:rsidR="001B6408" w:rsidRPr="00B21971">
        <w:rPr>
          <w:rFonts w:hint="eastAsia"/>
          <w:sz w:val="22"/>
        </w:rPr>
        <w:t>著作物</w:t>
      </w:r>
      <w:r w:rsidR="007F6A76">
        <w:rPr>
          <w:rFonts w:hint="eastAsia"/>
          <w:sz w:val="22"/>
        </w:rPr>
        <w:t>の写真図版</w:t>
      </w:r>
      <w:r w:rsidR="001B6408" w:rsidRPr="00B21971">
        <w:rPr>
          <w:rFonts w:hint="eastAsia"/>
          <w:sz w:val="22"/>
        </w:rPr>
        <w:t>を</w:t>
      </w:r>
      <w:r w:rsidR="008461F6">
        <w:rPr>
          <w:rFonts w:hint="eastAsia"/>
          <w:sz w:val="22"/>
        </w:rPr>
        <w:t>掲載せずに、</w:t>
      </w:r>
      <w:r w:rsidR="001B6408">
        <w:rPr>
          <w:rFonts w:hint="eastAsia"/>
          <w:sz w:val="22"/>
        </w:rPr>
        <w:t>その</w:t>
      </w:r>
      <w:r w:rsidR="00A30F28">
        <w:rPr>
          <w:rFonts w:hint="eastAsia"/>
          <w:sz w:val="22"/>
        </w:rPr>
        <w:t>参照</w:t>
      </w:r>
      <w:r w:rsidR="001B6408">
        <w:rPr>
          <w:rFonts w:hint="eastAsia"/>
          <w:sz w:val="22"/>
        </w:rPr>
        <w:t>先を表示</w:t>
      </w:r>
      <w:r w:rsidR="008461F6">
        <w:rPr>
          <w:rFonts w:hint="eastAsia"/>
          <w:sz w:val="22"/>
        </w:rPr>
        <w:t>することができます</w:t>
      </w:r>
      <w:r w:rsidR="001B6408">
        <w:rPr>
          <w:rFonts w:hint="eastAsia"/>
          <w:sz w:val="22"/>
        </w:rPr>
        <w:t>。</w:t>
      </w:r>
      <w:r w:rsidR="00A30F28">
        <w:rPr>
          <w:rFonts w:hint="eastAsia"/>
          <w:sz w:val="22"/>
        </w:rPr>
        <w:t>参照先の</w:t>
      </w:r>
      <w:r w:rsidR="008804C0">
        <w:rPr>
          <w:rFonts w:hint="eastAsia"/>
          <w:sz w:val="22"/>
        </w:rPr>
        <w:t>リンク切れが予想される場合は、読者が検索</w:t>
      </w:r>
      <w:r w:rsidR="008461F6">
        <w:rPr>
          <w:rFonts w:hint="eastAsia"/>
          <w:sz w:val="22"/>
        </w:rPr>
        <w:t>・閲覧</w:t>
      </w:r>
      <w:r w:rsidR="008804C0">
        <w:rPr>
          <w:rFonts w:hint="eastAsia"/>
          <w:sz w:val="22"/>
        </w:rPr>
        <w:t>できるように著作物のデータを</w:t>
      </w:r>
      <w:r w:rsidR="008461F6">
        <w:rPr>
          <w:rFonts w:hint="eastAsia"/>
          <w:sz w:val="22"/>
        </w:rPr>
        <w:t>脚注に</w:t>
      </w:r>
      <w:r w:rsidR="008804C0">
        <w:rPr>
          <w:rFonts w:hint="eastAsia"/>
          <w:sz w:val="22"/>
        </w:rPr>
        <w:t>明記してください。</w:t>
      </w:r>
    </w:p>
    <w:p w14:paraId="4A58A073" w14:textId="77777777" w:rsidR="00686606" w:rsidRPr="00AD347E" w:rsidRDefault="00686606" w:rsidP="008804C0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1BA5BAA6" w14:textId="1E1D980A" w:rsidR="001B6408" w:rsidRDefault="007C6B53" w:rsidP="00B21971">
      <w:pPr>
        <w:spacing w:line="360" w:lineRule="exact"/>
        <w:rPr>
          <w:sz w:val="22"/>
        </w:rPr>
      </w:pPr>
      <w:r>
        <w:rPr>
          <w:sz w:val="22"/>
        </w:rPr>
        <w:t xml:space="preserve">   </w:t>
      </w:r>
      <w:r w:rsidRPr="008804C0">
        <w:rPr>
          <w:rFonts w:hint="eastAsia"/>
          <w:sz w:val="22"/>
        </w:rPr>
        <w:t>（例）</w:t>
      </w:r>
    </w:p>
    <w:p w14:paraId="1296FE87" w14:textId="77777777" w:rsidR="00510C08" w:rsidRDefault="008804C0" w:rsidP="007C6B53">
      <w:pPr>
        <w:spacing w:line="360" w:lineRule="exact"/>
        <w:rPr>
          <w:sz w:val="22"/>
        </w:rPr>
      </w:pPr>
      <w:r>
        <w:rPr>
          <w:rFonts w:hint="eastAsia"/>
          <w:sz w:val="22"/>
        </w:rPr>
        <w:t xml:space="preserve">　</w:t>
      </w:r>
      <w:r w:rsidR="007C6B53">
        <w:rPr>
          <w:sz w:val="22"/>
        </w:rPr>
        <w:t xml:space="preserve">  </w:t>
      </w:r>
      <w:r w:rsidR="00A30F28">
        <w:rPr>
          <w:sz w:val="22"/>
        </w:rPr>
        <w:t xml:space="preserve"> </w:t>
      </w:r>
      <w:r w:rsidR="007C6B53">
        <w:rPr>
          <w:sz w:val="22"/>
        </w:rPr>
        <w:t xml:space="preserve"> </w:t>
      </w:r>
      <w:r w:rsidRPr="008804C0">
        <w:rPr>
          <w:rFonts w:hint="eastAsia"/>
          <w:sz w:val="22"/>
        </w:rPr>
        <w:t>ニューヨーク近代美術館所蔵のウルリケ・ミュラーの《</w:t>
      </w:r>
      <w:r w:rsidRPr="008804C0">
        <w:rPr>
          <w:rFonts w:hint="eastAsia"/>
          <w:sz w:val="22"/>
        </w:rPr>
        <w:t>SOME</w:t>
      </w:r>
      <w:r w:rsidRPr="008804C0">
        <w:rPr>
          <w:rFonts w:hint="eastAsia"/>
          <w:sz w:val="22"/>
        </w:rPr>
        <w:t>》</w:t>
      </w:r>
      <w:r w:rsidR="007C6B53" w:rsidRPr="008804C0">
        <w:rPr>
          <w:rFonts w:hint="eastAsia"/>
          <w:sz w:val="22"/>
        </w:rPr>
        <w:t xml:space="preserve"> </w:t>
      </w:r>
      <w:r w:rsidRPr="008804C0">
        <w:rPr>
          <w:rFonts w:hint="eastAsia"/>
          <w:sz w:val="22"/>
        </w:rPr>
        <w:t>(</w:t>
      </w:r>
      <w:r w:rsidR="008461F6">
        <w:rPr>
          <w:rFonts w:hint="eastAsia"/>
          <w:sz w:val="22"/>
        </w:rPr>
        <w:t>図１</w:t>
      </w:r>
      <w:r w:rsidR="00510C08" w:rsidRPr="007D2B70">
        <w:rPr>
          <w:rFonts w:hint="eastAsia"/>
          <w:color w:val="FF0000"/>
          <w:sz w:val="22"/>
          <w:vertAlign w:val="superscript"/>
        </w:rPr>
        <w:t>11</w:t>
      </w:r>
      <w:r w:rsidRPr="008804C0">
        <w:rPr>
          <w:rFonts w:hint="eastAsia"/>
          <w:sz w:val="22"/>
        </w:rPr>
        <w:t>)</w:t>
      </w:r>
      <w:r>
        <w:rPr>
          <w:rFonts w:hint="eastAsia"/>
          <w:sz w:val="22"/>
        </w:rPr>
        <w:t>を用いて鑑賞</w:t>
      </w:r>
    </w:p>
    <w:p w14:paraId="61659877" w14:textId="6C005530" w:rsidR="008804C0" w:rsidRDefault="00510C08" w:rsidP="007C6B53">
      <w:pPr>
        <w:spacing w:line="360" w:lineRule="exact"/>
        <w:rPr>
          <w:sz w:val="22"/>
        </w:rPr>
      </w:pPr>
      <w:r>
        <w:rPr>
          <w:rFonts w:hint="eastAsia"/>
          <w:sz w:val="22"/>
        </w:rPr>
        <w:t xml:space="preserve">　　</w:t>
      </w:r>
      <w:r w:rsidR="008461F6">
        <w:rPr>
          <w:rFonts w:hint="eastAsia"/>
          <w:sz w:val="22"/>
        </w:rPr>
        <w:t>の</w:t>
      </w:r>
      <w:r w:rsidR="008804C0">
        <w:rPr>
          <w:rFonts w:hint="eastAsia"/>
          <w:sz w:val="22"/>
        </w:rPr>
        <w:t>授業を行った。</w:t>
      </w:r>
    </w:p>
    <w:p w14:paraId="23E31BA7" w14:textId="31F002CA" w:rsidR="008461F6" w:rsidRDefault="00510C08" w:rsidP="008804C0">
      <w:pPr>
        <w:spacing w:line="360" w:lineRule="exact"/>
        <w:rPr>
          <w:sz w:val="22"/>
        </w:rPr>
      </w:pPr>
      <w:r>
        <w:rPr>
          <w:sz w:val="22"/>
        </w:rPr>
        <w:t xml:space="preserve">    </w:t>
      </w:r>
      <w:r>
        <w:rPr>
          <w:rFonts w:hint="eastAsia"/>
          <w:sz w:val="22"/>
        </w:rPr>
        <w:t>（</w:t>
      </w:r>
      <w:r w:rsidR="008461F6">
        <w:rPr>
          <w:rFonts w:hint="eastAsia"/>
          <w:sz w:val="22"/>
        </w:rPr>
        <w:t>図１</w:t>
      </w:r>
      <w:r>
        <w:rPr>
          <w:rFonts w:hint="eastAsia"/>
          <w:sz w:val="22"/>
        </w:rPr>
        <w:t>）</w:t>
      </w:r>
      <w:r w:rsidRPr="00510C08">
        <w:rPr>
          <w:rFonts w:hint="eastAsia"/>
          <w:sz w:val="20"/>
          <w:szCs w:val="20"/>
        </w:rPr>
        <w:t>https://www.moma.org/collection/works/292575?locale=ja&amp;page=2&amp;with_images=true</w:t>
      </w:r>
    </w:p>
    <w:p w14:paraId="705E8661" w14:textId="5FA7DA58" w:rsidR="00510C08" w:rsidRDefault="008804C0" w:rsidP="00510C08">
      <w:pPr>
        <w:spacing w:line="360" w:lineRule="exact"/>
        <w:rPr>
          <w:rFonts w:asciiTheme="minorEastAsia" w:hAnsiTheme="minorEastAsia"/>
          <w:sz w:val="16"/>
          <w:szCs w:val="16"/>
        </w:rPr>
      </w:pPr>
      <w:r w:rsidRPr="008804C0">
        <w:rPr>
          <w:rFonts w:hint="eastAsia"/>
          <w:sz w:val="22"/>
        </w:rPr>
        <w:t xml:space="preserve"> </w:t>
      </w:r>
      <w:r w:rsidR="008461F6">
        <w:rPr>
          <w:rFonts w:hint="eastAsia"/>
          <w:sz w:val="22"/>
        </w:rPr>
        <w:t xml:space="preserve">　</w:t>
      </w:r>
      <w:r w:rsidR="007C6B53">
        <w:rPr>
          <w:rFonts w:asciiTheme="minorEastAsia" w:hAnsiTheme="minorEastAsia" w:hint="eastAsia"/>
          <w:sz w:val="16"/>
          <w:szCs w:val="16"/>
        </w:rPr>
        <w:t xml:space="preserve">　　　　　　　　　</w:t>
      </w:r>
    </w:p>
    <w:p w14:paraId="2E414349" w14:textId="07C0DF44" w:rsidR="007C6B53" w:rsidRDefault="00510C08" w:rsidP="007C6B53">
      <w:pPr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 w:hint="eastAsia"/>
          <w:sz w:val="16"/>
          <w:szCs w:val="16"/>
        </w:rPr>
        <w:t xml:space="preserve">　　　</w:t>
      </w:r>
      <w:r w:rsidR="007C6B53">
        <w:rPr>
          <w:rFonts w:asciiTheme="minorEastAsia" w:hAnsiTheme="minorEastAsia" w:hint="eastAsia"/>
          <w:sz w:val="16"/>
          <w:szCs w:val="16"/>
        </w:rPr>
        <w:t>（</w:t>
      </w:r>
      <w:r w:rsidR="00A30F28">
        <w:rPr>
          <w:rFonts w:asciiTheme="minorEastAsia" w:hAnsiTheme="minorEastAsia" w:hint="eastAsia"/>
          <w:sz w:val="16"/>
          <w:szCs w:val="16"/>
        </w:rPr>
        <w:t>脚注</w:t>
      </w:r>
      <w:r>
        <w:rPr>
          <w:rFonts w:asciiTheme="minorEastAsia" w:hAnsiTheme="minorEastAsia" w:hint="eastAsia"/>
          <w:sz w:val="16"/>
          <w:szCs w:val="16"/>
        </w:rPr>
        <w:t>の</w:t>
      </w:r>
      <w:r w:rsidR="00A30F28">
        <w:rPr>
          <w:rFonts w:asciiTheme="minorEastAsia" w:hAnsiTheme="minorEastAsia" w:hint="eastAsia"/>
          <w:sz w:val="16"/>
          <w:szCs w:val="16"/>
        </w:rPr>
        <w:t>例</w:t>
      </w:r>
      <w:r w:rsidR="007C6B53">
        <w:rPr>
          <w:rFonts w:asciiTheme="minorEastAsia" w:hAnsiTheme="minorEastAsia"/>
          <w:sz w:val="16"/>
          <w:szCs w:val="16"/>
        </w:rPr>
        <w:t>）</w:t>
      </w:r>
      <w:r w:rsidR="007C6B53" w:rsidRPr="007D2B70">
        <w:rPr>
          <w:rFonts w:asciiTheme="minorEastAsia" w:hAnsiTheme="minorEastAsia" w:hint="eastAsia"/>
          <w:color w:val="FF0000"/>
          <w:sz w:val="16"/>
          <w:szCs w:val="16"/>
        </w:rPr>
        <w:t>1</w:t>
      </w:r>
      <w:r w:rsidR="007C6B53">
        <w:rPr>
          <w:rFonts w:asciiTheme="minorEastAsia" w:hAnsiTheme="minorEastAsia"/>
          <w:color w:val="FF0000"/>
          <w:sz w:val="16"/>
          <w:szCs w:val="16"/>
        </w:rPr>
        <w:t>1</w:t>
      </w:r>
      <w:r w:rsidR="007C6B53">
        <w:rPr>
          <w:rFonts w:asciiTheme="minorEastAsia" w:hAnsiTheme="minorEastAsia" w:hint="eastAsia"/>
          <w:sz w:val="16"/>
          <w:szCs w:val="16"/>
        </w:rPr>
        <w:t xml:space="preserve">　</w:t>
      </w:r>
      <w:r w:rsidR="007C6B53" w:rsidRPr="007D2B70">
        <w:rPr>
          <w:rFonts w:asciiTheme="minorEastAsia" w:hAnsiTheme="minorEastAsia"/>
          <w:sz w:val="16"/>
          <w:szCs w:val="16"/>
        </w:rPr>
        <w:t>Ulrike Müller</w:t>
      </w:r>
      <w:r w:rsidR="007C6B53">
        <w:rPr>
          <w:rFonts w:asciiTheme="minorEastAsia" w:hAnsiTheme="minorEastAsia"/>
          <w:sz w:val="16"/>
          <w:szCs w:val="16"/>
        </w:rPr>
        <w:t>(2017)</w:t>
      </w:r>
      <w:r w:rsidR="007C6B53" w:rsidRPr="007D2B70">
        <w:rPr>
          <w:rFonts w:asciiTheme="minorEastAsia" w:hAnsiTheme="minorEastAsia" w:hint="eastAsia"/>
          <w:sz w:val="16"/>
          <w:szCs w:val="16"/>
        </w:rPr>
        <w:t>《SOME》</w:t>
      </w:r>
      <w:r w:rsidR="007C6B53">
        <w:rPr>
          <w:rFonts w:asciiTheme="minorEastAsia" w:hAnsiTheme="minorEastAsia"/>
          <w:sz w:val="16"/>
          <w:szCs w:val="16"/>
        </w:rPr>
        <w:t>39.4×30</w:t>
      </w:r>
      <w:r w:rsidR="007C6B53" w:rsidRPr="00510C08">
        <w:rPr>
          <w:rFonts w:asciiTheme="minorEastAsia" w:hAnsiTheme="minorEastAsia"/>
          <w:sz w:val="16"/>
          <w:szCs w:val="16"/>
        </w:rPr>
        <w:t>.5cm</w:t>
      </w:r>
      <w:r w:rsidRPr="00510C08">
        <w:rPr>
          <w:rFonts w:hint="eastAsia"/>
          <w:sz w:val="16"/>
          <w:szCs w:val="16"/>
        </w:rPr>
        <w:t>、</w:t>
      </w:r>
      <w:r w:rsidR="007C6B53" w:rsidRPr="00510C08">
        <w:rPr>
          <w:rFonts w:hint="eastAsia"/>
          <w:sz w:val="16"/>
          <w:szCs w:val="16"/>
        </w:rPr>
        <w:t>鉄板に琺瑯</w:t>
      </w:r>
      <w:r w:rsidRPr="00510C08">
        <w:rPr>
          <w:rFonts w:asciiTheme="minorEastAsia" w:hAnsiTheme="minorEastAsia" w:hint="eastAsia"/>
          <w:sz w:val="16"/>
          <w:szCs w:val="16"/>
        </w:rPr>
        <w:t>、</w:t>
      </w:r>
      <w:r w:rsidR="007C6B53" w:rsidRPr="00510C08">
        <w:rPr>
          <w:rFonts w:asciiTheme="minorEastAsia" w:hAnsiTheme="minorEastAsia" w:hint="eastAsia"/>
          <w:sz w:val="16"/>
          <w:szCs w:val="16"/>
        </w:rPr>
        <w:t>ニ</w:t>
      </w:r>
      <w:r w:rsidR="007C6B53">
        <w:rPr>
          <w:rFonts w:asciiTheme="minorEastAsia" w:hAnsiTheme="minorEastAsia" w:hint="eastAsia"/>
          <w:sz w:val="16"/>
          <w:szCs w:val="16"/>
        </w:rPr>
        <w:t>ューヨーク近代美術館蔵</w:t>
      </w:r>
    </w:p>
    <w:p w14:paraId="33A3694D" w14:textId="77777777" w:rsidR="001B6408" w:rsidRDefault="001B6408" w:rsidP="00B21971">
      <w:pPr>
        <w:spacing w:line="360" w:lineRule="exact"/>
        <w:rPr>
          <w:sz w:val="22"/>
        </w:rPr>
      </w:pPr>
    </w:p>
    <w:p w14:paraId="28F80B3D" w14:textId="08C5D165" w:rsidR="001B6408" w:rsidRDefault="00686606" w:rsidP="001B6408">
      <w:pPr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4</w:t>
      </w:r>
      <w:r w:rsidR="001B6408" w:rsidRPr="003549B2">
        <w:rPr>
          <w:rFonts w:ascii="ＭＳ Ｐゴシック" w:eastAsia="ＭＳ Ｐゴシック" w:hAnsi="ＭＳ Ｐゴシック" w:hint="eastAsia"/>
          <w:sz w:val="22"/>
        </w:rPr>
        <w:t>.</w:t>
      </w:r>
      <w:r w:rsidR="001B6408">
        <w:rPr>
          <w:rFonts w:ascii="ＭＳ Ｐゴシック" w:eastAsia="ＭＳ Ｐゴシック" w:hAnsi="ＭＳ Ｐゴシック" w:hint="eastAsia"/>
          <w:sz w:val="22"/>
        </w:rPr>
        <w:t>2</w:t>
      </w:r>
      <w:r w:rsidR="001B6408" w:rsidRPr="003549B2">
        <w:rPr>
          <w:rFonts w:ascii="ＭＳ Ｐゴシック" w:eastAsia="ＭＳ Ｐゴシック" w:hAnsi="ＭＳ Ｐゴシック" w:hint="eastAsia"/>
          <w:sz w:val="22"/>
        </w:rPr>
        <w:t xml:space="preserve">　著作権保護期間</w:t>
      </w:r>
      <w:r w:rsidR="001B6408">
        <w:rPr>
          <w:rFonts w:ascii="ＭＳ Ｐゴシック" w:eastAsia="ＭＳ Ｐゴシック" w:hAnsi="ＭＳ Ｐゴシック" w:hint="eastAsia"/>
          <w:sz w:val="22"/>
        </w:rPr>
        <w:t>が切れた</w:t>
      </w:r>
      <w:r>
        <w:rPr>
          <w:rFonts w:ascii="ＭＳ Ｐゴシック" w:eastAsia="ＭＳ Ｐゴシック" w:hAnsi="ＭＳ Ｐゴシック" w:hint="eastAsia"/>
          <w:sz w:val="22"/>
        </w:rPr>
        <w:t>著作物の図版写真</w:t>
      </w:r>
      <w:r w:rsidR="001B6408" w:rsidRPr="003549B2">
        <w:rPr>
          <w:rFonts w:ascii="ＭＳ Ｐゴシック" w:eastAsia="ＭＳ Ｐゴシック" w:hAnsi="ＭＳ Ｐゴシック" w:hint="eastAsia"/>
          <w:sz w:val="22"/>
        </w:rPr>
        <w:t>を</w:t>
      </w:r>
      <w:r w:rsidR="007F6A76">
        <w:rPr>
          <w:rFonts w:ascii="ＭＳ Ｐゴシック" w:eastAsia="ＭＳ Ｐゴシック" w:hAnsi="ＭＳ Ｐゴシック" w:hint="eastAsia"/>
          <w:sz w:val="22"/>
        </w:rPr>
        <w:t>本文に</w:t>
      </w:r>
      <w:r w:rsidR="001B6408" w:rsidRPr="003549B2">
        <w:rPr>
          <w:rFonts w:ascii="ＭＳ Ｐゴシック" w:eastAsia="ＭＳ Ｐゴシック" w:hAnsi="ＭＳ Ｐゴシック" w:hint="eastAsia"/>
          <w:sz w:val="22"/>
        </w:rPr>
        <w:t>使用する場合</w:t>
      </w:r>
    </w:p>
    <w:p w14:paraId="0A4D3EFC" w14:textId="78F71723" w:rsidR="00510C08" w:rsidRDefault="00364063" w:rsidP="007B7EC2">
      <w:pPr>
        <w:spacing w:line="360" w:lineRule="exact"/>
        <w:rPr>
          <w:sz w:val="22"/>
        </w:rPr>
      </w:pPr>
      <w:r>
        <w:rPr>
          <w:rFonts w:hint="eastAsia"/>
          <w:sz w:val="22"/>
        </w:rPr>
        <w:t xml:space="preserve">　</w:t>
      </w:r>
      <w:r w:rsidR="00510C08">
        <w:rPr>
          <w:rFonts w:hint="eastAsia"/>
          <w:sz w:val="22"/>
        </w:rPr>
        <w:t>著作権保護期間の原則は以下の通りです。</w:t>
      </w:r>
    </w:p>
    <w:p w14:paraId="44C8381C" w14:textId="23B8CA5F" w:rsidR="007B7EC2" w:rsidRPr="00B21971" w:rsidRDefault="00510C08" w:rsidP="007B7EC2">
      <w:pPr>
        <w:spacing w:line="360" w:lineRule="exact"/>
        <w:rPr>
          <w:sz w:val="22"/>
        </w:rPr>
      </w:pPr>
      <w:r>
        <w:rPr>
          <w:rFonts w:hint="eastAsia"/>
          <w:sz w:val="22"/>
        </w:rPr>
        <w:t xml:space="preserve">　　</w:t>
      </w:r>
      <w:r>
        <w:rPr>
          <w:sz w:val="22"/>
        </w:rPr>
        <w:t xml:space="preserve"> </w:t>
      </w:r>
      <w:r w:rsidR="007B7EC2">
        <w:rPr>
          <w:rFonts w:hint="eastAsia"/>
          <w:sz w:val="22"/>
        </w:rPr>
        <w:t>・</w:t>
      </w:r>
      <w:r w:rsidR="007B7EC2" w:rsidRPr="00B21971">
        <w:rPr>
          <w:rFonts w:hint="eastAsia"/>
          <w:sz w:val="22"/>
        </w:rPr>
        <w:t>周知の変名（例：手塚治虫）を含む実名の著作物は著作者の死後</w:t>
      </w:r>
      <w:r w:rsidR="007B7EC2" w:rsidRPr="00B21971">
        <w:rPr>
          <w:rFonts w:hint="eastAsia"/>
          <w:sz w:val="22"/>
        </w:rPr>
        <w:t>70</w:t>
      </w:r>
      <w:r w:rsidR="007B7EC2" w:rsidRPr="00B21971">
        <w:rPr>
          <w:rFonts w:hint="eastAsia"/>
          <w:sz w:val="22"/>
        </w:rPr>
        <w:t>年。</w:t>
      </w:r>
    </w:p>
    <w:p w14:paraId="501D5CD1" w14:textId="77777777" w:rsidR="007B7EC2" w:rsidRPr="00B21971" w:rsidRDefault="007B7EC2" w:rsidP="007B7EC2">
      <w:pPr>
        <w:spacing w:line="360" w:lineRule="exact"/>
        <w:rPr>
          <w:sz w:val="22"/>
        </w:rPr>
      </w:pPr>
      <w:r>
        <w:rPr>
          <w:rFonts w:hint="eastAsia"/>
          <w:sz w:val="22"/>
        </w:rPr>
        <w:t xml:space="preserve">　　</w:t>
      </w:r>
      <w:r>
        <w:rPr>
          <w:sz w:val="22"/>
        </w:rPr>
        <w:t xml:space="preserve"> </w:t>
      </w:r>
      <w:r>
        <w:rPr>
          <w:rFonts w:hint="eastAsia"/>
          <w:sz w:val="22"/>
        </w:rPr>
        <w:t>・</w:t>
      </w:r>
      <w:r w:rsidRPr="00B21971">
        <w:rPr>
          <w:rFonts w:hint="eastAsia"/>
          <w:sz w:val="22"/>
        </w:rPr>
        <w:t>無名・変名の著作物や団体名義の著作物は公表後</w:t>
      </w:r>
      <w:r w:rsidRPr="00B21971">
        <w:rPr>
          <w:rFonts w:hint="eastAsia"/>
          <w:sz w:val="22"/>
        </w:rPr>
        <w:t>70</w:t>
      </w:r>
      <w:r w:rsidRPr="00B21971">
        <w:rPr>
          <w:rFonts w:hint="eastAsia"/>
          <w:sz w:val="22"/>
        </w:rPr>
        <w:t>年。</w:t>
      </w:r>
    </w:p>
    <w:p w14:paraId="117EA52E" w14:textId="77777777" w:rsidR="007B7EC2" w:rsidRDefault="007B7EC2" w:rsidP="007B7EC2">
      <w:pPr>
        <w:spacing w:line="360" w:lineRule="exact"/>
        <w:rPr>
          <w:sz w:val="22"/>
        </w:rPr>
      </w:pPr>
      <w:r>
        <w:rPr>
          <w:rFonts w:hint="eastAsia"/>
          <w:sz w:val="22"/>
        </w:rPr>
        <w:t xml:space="preserve">　　</w:t>
      </w:r>
      <w:r>
        <w:rPr>
          <w:sz w:val="22"/>
        </w:rPr>
        <w:t xml:space="preserve"> </w:t>
      </w:r>
      <w:r>
        <w:rPr>
          <w:rFonts w:hint="eastAsia"/>
          <w:sz w:val="22"/>
        </w:rPr>
        <w:t>・</w:t>
      </w:r>
      <w:r w:rsidRPr="00B21971">
        <w:rPr>
          <w:rFonts w:hint="eastAsia"/>
          <w:sz w:val="22"/>
        </w:rPr>
        <w:t>映画は公表後</w:t>
      </w:r>
      <w:r w:rsidRPr="00B21971">
        <w:rPr>
          <w:rFonts w:hint="eastAsia"/>
          <w:sz w:val="22"/>
        </w:rPr>
        <w:t>70</w:t>
      </w:r>
      <w:r w:rsidRPr="00B21971">
        <w:rPr>
          <w:rFonts w:hint="eastAsia"/>
          <w:sz w:val="22"/>
        </w:rPr>
        <w:t>年。</w:t>
      </w:r>
      <w:r w:rsidRPr="00E25A55">
        <w:rPr>
          <w:rFonts w:hint="eastAsia"/>
          <w:sz w:val="22"/>
        </w:rPr>
        <w:t>アーチストの映像作品も一般の商業映画と同様に保護期間は公開</w:t>
      </w:r>
    </w:p>
    <w:p w14:paraId="429394BA" w14:textId="47968CB0" w:rsidR="007B7EC2" w:rsidRPr="00E25A55" w:rsidRDefault="007B7EC2" w:rsidP="007B7EC2">
      <w:pPr>
        <w:spacing w:line="360" w:lineRule="exact"/>
        <w:rPr>
          <w:sz w:val="22"/>
        </w:rPr>
      </w:pPr>
      <w:r>
        <w:rPr>
          <w:rFonts w:hint="eastAsia"/>
          <w:sz w:val="22"/>
        </w:rPr>
        <w:t xml:space="preserve">　　　</w:t>
      </w:r>
      <w:r>
        <w:rPr>
          <w:sz w:val="22"/>
        </w:rPr>
        <w:t xml:space="preserve"> </w:t>
      </w:r>
      <w:r w:rsidRPr="00E25A55">
        <w:rPr>
          <w:rFonts w:hint="eastAsia"/>
          <w:sz w:val="22"/>
        </w:rPr>
        <w:t>後７０年です</w:t>
      </w:r>
      <w:r w:rsidRPr="00E25A55">
        <w:rPr>
          <w:sz w:val="22"/>
        </w:rPr>
        <w:t xml:space="preserve"> </w:t>
      </w:r>
    </w:p>
    <w:p w14:paraId="32BD7432" w14:textId="77777777" w:rsidR="007B7EC2" w:rsidRDefault="007B7EC2" w:rsidP="007B7EC2">
      <w:pPr>
        <w:spacing w:line="360" w:lineRule="exact"/>
        <w:rPr>
          <w:sz w:val="22"/>
        </w:rPr>
      </w:pPr>
      <w:r>
        <w:rPr>
          <w:rFonts w:hint="eastAsia"/>
          <w:sz w:val="22"/>
        </w:rPr>
        <w:t xml:space="preserve">    </w:t>
      </w:r>
      <w:r w:rsidRPr="00B21971"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・</w:t>
      </w:r>
      <w:r w:rsidRPr="00B21971">
        <w:rPr>
          <w:rFonts w:hint="eastAsia"/>
          <w:sz w:val="22"/>
        </w:rPr>
        <w:t>著作物の著作権保護期間が過ぎている場合でも、立体著作物ついては</w:t>
      </w:r>
      <w:r>
        <w:rPr>
          <w:rFonts w:hint="eastAsia"/>
          <w:sz w:val="22"/>
        </w:rPr>
        <w:t>そ</w:t>
      </w:r>
      <w:r w:rsidRPr="00B21971">
        <w:rPr>
          <w:rFonts w:hint="eastAsia"/>
          <w:sz w:val="22"/>
        </w:rPr>
        <w:t>の撮</w:t>
      </w:r>
      <w:r>
        <w:rPr>
          <w:rFonts w:hint="eastAsia"/>
          <w:sz w:val="22"/>
        </w:rPr>
        <w:t>影者の</w:t>
      </w:r>
      <w:r w:rsidRPr="00B21971">
        <w:rPr>
          <w:rFonts w:hint="eastAsia"/>
          <w:sz w:val="22"/>
        </w:rPr>
        <w:t>著作</w:t>
      </w:r>
    </w:p>
    <w:p w14:paraId="291F66BA" w14:textId="77777777" w:rsidR="007B7EC2" w:rsidRDefault="007B7EC2" w:rsidP="007B7EC2">
      <w:pPr>
        <w:spacing w:line="360" w:lineRule="exact"/>
        <w:rPr>
          <w:sz w:val="22"/>
        </w:rPr>
      </w:pPr>
      <w:r>
        <w:rPr>
          <w:sz w:val="22"/>
        </w:rPr>
        <w:t xml:space="preserve">       </w:t>
      </w:r>
      <w:r w:rsidRPr="00B21971">
        <w:rPr>
          <w:rFonts w:hint="eastAsia"/>
          <w:sz w:val="22"/>
        </w:rPr>
        <w:t>権</w:t>
      </w:r>
      <w:r>
        <w:rPr>
          <w:rFonts w:hint="eastAsia"/>
          <w:sz w:val="22"/>
        </w:rPr>
        <w:t>の</w:t>
      </w:r>
      <w:r w:rsidRPr="00B21971">
        <w:rPr>
          <w:rFonts w:hint="eastAsia"/>
          <w:sz w:val="22"/>
        </w:rPr>
        <w:t>保護期間が</w:t>
      </w:r>
      <w:r>
        <w:rPr>
          <w:rFonts w:hint="eastAsia"/>
          <w:sz w:val="22"/>
        </w:rPr>
        <w:t>死</w:t>
      </w:r>
      <w:r w:rsidRPr="00B21971">
        <w:rPr>
          <w:rFonts w:hint="eastAsia"/>
          <w:sz w:val="22"/>
        </w:rPr>
        <w:t>後</w:t>
      </w:r>
      <w:r w:rsidRPr="00B21971">
        <w:rPr>
          <w:rFonts w:hint="eastAsia"/>
          <w:sz w:val="22"/>
        </w:rPr>
        <w:t>70</w:t>
      </w:r>
      <w:r w:rsidRPr="00B21971">
        <w:rPr>
          <w:rFonts w:hint="eastAsia"/>
          <w:sz w:val="22"/>
        </w:rPr>
        <w:t>年に満たない場合は撮影者の著作権等の使用許諾</w:t>
      </w:r>
      <w:r>
        <w:rPr>
          <w:rFonts w:hint="eastAsia"/>
          <w:sz w:val="22"/>
        </w:rPr>
        <w:t>が必要です</w:t>
      </w:r>
      <w:r w:rsidRPr="00B21971">
        <w:rPr>
          <w:rFonts w:hint="eastAsia"/>
          <w:sz w:val="22"/>
        </w:rPr>
        <w:t>。</w:t>
      </w:r>
    </w:p>
    <w:p w14:paraId="3443CF58" w14:textId="77777777" w:rsidR="007B7EC2" w:rsidRPr="00510C08" w:rsidRDefault="007B7EC2" w:rsidP="001B6408">
      <w:pPr>
        <w:jc w:val="left"/>
        <w:rPr>
          <w:rFonts w:asciiTheme="minorEastAsia" w:hAnsiTheme="minorEastAsia"/>
          <w:sz w:val="22"/>
        </w:rPr>
      </w:pPr>
    </w:p>
    <w:p w14:paraId="693811C3" w14:textId="1DB662F2" w:rsidR="00C94304" w:rsidRPr="00364063" w:rsidRDefault="00364063" w:rsidP="00364063">
      <w:pPr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</w:t>
      </w:r>
      <w:r w:rsidR="00510C08">
        <w:rPr>
          <w:rFonts w:asciiTheme="minorEastAsia" w:hAnsiTheme="minorEastAsia" w:hint="eastAsia"/>
          <w:sz w:val="22"/>
        </w:rPr>
        <w:t>なお、</w:t>
      </w:r>
      <w:r>
        <w:rPr>
          <w:rFonts w:hint="eastAsia"/>
          <w:sz w:val="22"/>
        </w:rPr>
        <w:t>著作権保護期間の扱いは個々の作家、作品によって微妙な場合があり、不明な場合は関係者、関係機関に確かめてください。</w:t>
      </w:r>
      <w:r w:rsidR="001B6408" w:rsidRPr="00364063">
        <w:rPr>
          <w:rFonts w:asciiTheme="minorEastAsia" w:hAnsiTheme="minorEastAsia" w:hint="eastAsia"/>
          <w:sz w:val="22"/>
        </w:rPr>
        <w:t>論文</w:t>
      </w:r>
      <w:r w:rsidR="008461F6" w:rsidRPr="00364063">
        <w:rPr>
          <w:rFonts w:asciiTheme="minorEastAsia" w:hAnsiTheme="minorEastAsia" w:hint="eastAsia"/>
          <w:sz w:val="22"/>
        </w:rPr>
        <w:t>本文に掲載</w:t>
      </w:r>
      <w:r w:rsidR="001B6408" w:rsidRPr="00364063">
        <w:rPr>
          <w:rFonts w:asciiTheme="minorEastAsia" w:hAnsiTheme="minorEastAsia" w:hint="eastAsia"/>
          <w:sz w:val="22"/>
        </w:rPr>
        <w:t>した</w:t>
      </w:r>
      <w:r w:rsidR="00C94304" w:rsidRPr="00364063">
        <w:rPr>
          <w:rFonts w:asciiTheme="minorEastAsia" w:hAnsiTheme="minorEastAsia" w:hint="eastAsia"/>
          <w:sz w:val="22"/>
        </w:rPr>
        <w:t>図版</w:t>
      </w:r>
      <w:r w:rsidR="007F6A76" w:rsidRPr="00364063">
        <w:rPr>
          <w:rFonts w:asciiTheme="minorEastAsia" w:hAnsiTheme="minorEastAsia" w:hint="eastAsia"/>
          <w:sz w:val="22"/>
        </w:rPr>
        <w:t>写真</w:t>
      </w:r>
      <w:r w:rsidR="00C94304" w:rsidRPr="00364063">
        <w:rPr>
          <w:rFonts w:asciiTheme="minorEastAsia" w:hAnsiTheme="minorEastAsia" w:hint="eastAsia"/>
          <w:sz w:val="22"/>
        </w:rPr>
        <w:t>は、脚注に発行所・出版年・該当頁等の出典を明記してください。</w:t>
      </w:r>
    </w:p>
    <w:p w14:paraId="270E56C2" w14:textId="5E3D7144" w:rsidR="00C94304" w:rsidRDefault="007C6B53" w:rsidP="00C94304">
      <w:pPr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 w:hint="eastAsia"/>
          <w:sz w:val="16"/>
          <w:szCs w:val="16"/>
        </w:rPr>
        <w:t xml:space="preserve">　　　　　　　　（例</w:t>
      </w:r>
      <w:r>
        <w:rPr>
          <w:rFonts w:asciiTheme="minorEastAsia" w:hAnsiTheme="minorEastAsia"/>
          <w:sz w:val="16"/>
          <w:szCs w:val="16"/>
        </w:rPr>
        <w:t>）</w:t>
      </w:r>
      <w:r w:rsidR="007D2B70" w:rsidRPr="007D2B70">
        <w:rPr>
          <w:rFonts w:asciiTheme="minorEastAsia" w:hAnsiTheme="minorEastAsia" w:hint="eastAsia"/>
          <w:color w:val="FF0000"/>
          <w:sz w:val="16"/>
          <w:szCs w:val="16"/>
        </w:rPr>
        <w:t>12</w:t>
      </w:r>
      <w:r w:rsidR="007D2B70">
        <w:rPr>
          <w:rFonts w:asciiTheme="minorEastAsia" w:hAnsiTheme="minorEastAsia" w:hint="eastAsia"/>
          <w:sz w:val="16"/>
          <w:szCs w:val="16"/>
        </w:rPr>
        <w:t xml:space="preserve">　</w:t>
      </w:r>
      <w:r w:rsidR="008461F6">
        <w:rPr>
          <w:rFonts w:asciiTheme="minorEastAsia" w:hAnsiTheme="minorEastAsia" w:hint="eastAsia"/>
          <w:sz w:val="16"/>
          <w:szCs w:val="16"/>
        </w:rPr>
        <w:t>◯◯社</w:t>
      </w:r>
      <w:r w:rsidR="00C94304">
        <w:rPr>
          <w:rFonts w:asciiTheme="minorEastAsia" w:hAnsiTheme="minorEastAsia" w:hint="eastAsia"/>
          <w:sz w:val="16"/>
          <w:szCs w:val="16"/>
        </w:rPr>
        <w:t>編集部（20</w:t>
      </w:r>
      <w:r>
        <w:rPr>
          <w:rFonts w:asciiTheme="minorEastAsia" w:hAnsiTheme="minorEastAsia" w:hint="eastAsia"/>
          <w:sz w:val="16"/>
          <w:szCs w:val="16"/>
        </w:rPr>
        <w:t>◯◯</w:t>
      </w:r>
      <w:r w:rsidR="00C94304">
        <w:rPr>
          <w:rFonts w:asciiTheme="minorEastAsia" w:hAnsiTheme="minorEastAsia" w:hint="eastAsia"/>
          <w:sz w:val="16"/>
          <w:szCs w:val="16"/>
        </w:rPr>
        <w:t>）「世界の美術」、</w:t>
      </w:r>
      <w:r w:rsidR="00C94304">
        <w:rPr>
          <w:rFonts w:asciiTheme="minorEastAsia" w:hAnsiTheme="minorEastAsia"/>
          <w:sz w:val="16"/>
          <w:szCs w:val="16"/>
        </w:rPr>
        <w:t xml:space="preserve">p.13 </w:t>
      </w:r>
      <w:r w:rsidR="00C94304">
        <w:rPr>
          <w:rFonts w:asciiTheme="minorEastAsia" w:hAnsiTheme="minorEastAsia" w:hint="eastAsia"/>
          <w:sz w:val="16"/>
          <w:szCs w:val="16"/>
        </w:rPr>
        <w:t>からフェルメール作《デルフトの眺望》を</w:t>
      </w:r>
      <w:r w:rsidR="007F6A76">
        <w:rPr>
          <w:rFonts w:asciiTheme="minorEastAsia" w:hAnsiTheme="minorEastAsia" w:hint="eastAsia"/>
          <w:sz w:val="16"/>
          <w:szCs w:val="16"/>
        </w:rPr>
        <w:t>図版</w:t>
      </w:r>
      <w:r w:rsidR="00C94304">
        <w:rPr>
          <w:rFonts w:asciiTheme="minorEastAsia" w:hAnsiTheme="minorEastAsia" w:hint="eastAsia"/>
          <w:sz w:val="16"/>
          <w:szCs w:val="16"/>
        </w:rPr>
        <w:t>引用。</w:t>
      </w:r>
    </w:p>
    <w:p w14:paraId="551A86FF" w14:textId="77777777" w:rsidR="007C6B53" w:rsidRDefault="007C6B53" w:rsidP="009277D4">
      <w:pPr>
        <w:spacing w:line="360" w:lineRule="exact"/>
        <w:rPr>
          <w:rFonts w:ascii="ＭＳ Ｐゴシック" w:eastAsia="ＭＳ Ｐゴシック" w:hAnsi="ＭＳ Ｐゴシック"/>
          <w:b/>
          <w:sz w:val="22"/>
        </w:rPr>
      </w:pPr>
    </w:p>
    <w:p w14:paraId="5777E78A" w14:textId="07B67A1C" w:rsidR="007F6A76" w:rsidRPr="007F6A76" w:rsidRDefault="007F6A76" w:rsidP="009277D4">
      <w:pPr>
        <w:spacing w:line="360" w:lineRule="exact"/>
        <w:rPr>
          <w:rFonts w:ascii="ＭＳ Ｐゴシック" w:eastAsia="ＭＳ Ｐゴシック" w:hAnsi="ＭＳ Ｐゴシック"/>
          <w:sz w:val="22"/>
        </w:rPr>
      </w:pPr>
      <w:r w:rsidRPr="007F6A76">
        <w:rPr>
          <w:rFonts w:ascii="ＭＳ Ｐゴシック" w:eastAsia="ＭＳ Ｐゴシック" w:hAnsi="ＭＳ Ｐゴシック" w:hint="eastAsia"/>
          <w:sz w:val="22"/>
        </w:rPr>
        <w:t>以上は</w:t>
      </w:r>
      <w:r>
        <w:rPr>
          <w:rFonts w:ascii="ＭＳ Ｐゴシック" w:eastAsia="ＭＳ Ｐゴシック" w:hAnsi="ＭＳ Ｐゴシック" w:hint="eastAsia"/>
          <w:sz w:val="22"/>
        </w:rPr>
        <w:t>著作権に関する目安です。</w:t>
      </w:r>
      <w:r w:rsidR="00931867">
        <w:rPr>
          <w:rFonts w:ascii="ＭＳ Ｐゴシック" w:eastAsia="ＭＳ Ｐゴシック" w:hAnsi="ＭＳ Ｐゴシック" w:hint="eastAsia"/>
          <w:sz w:val="22"/>
        </w:rPr>
        <w:t>権利</w:t>
      </w:r>
      <w:r>
        <w:rPr>
          <w:rFonts w:ascii="ＭＳ Ｐゴシック" w:eastAsia="ＭＳ Ｐゴシック" w:hAnsi="ＭＳ Ｐゴシック" w:hint="eastAsia"/>
          <w:sz w:val="22"/>
        </w:rPr>
        <w:t>所有者によって判断はさまざまですので、</w:t>
      </w:r>
      <w:r w:rsidR="00931867">
        <w:rPr>
          <w:rFonts w:ascii="ＭＳ Ｐゴシック" w:eastAsia="ＭＳ Ｐゴシック" w:hAnsi="ＭＳ Ｐゴシック" w:hint="eastAsia"/>
          <w:sz w:val="22"/>
        </w:rPr>
        <w:t>事前にご確認ください。</w:t>
      </w:r>
    </w:p>
    <w:p w14:paraId="2DFA83E8" w14:textId="77777777" w:rsidR="007F6A76" w:rsidRDefault="007F6A76" w:rsidP="009277D4">
      <w:pPr>
        <w:spacing w:line="360" w:lineRule="exact"/>
        <w:rPr>
          <w:rFonts w:ascii="ＭＳ Ｐゴシック" w:eastAsia="ＭＳ Ｐゴシック" w:hAnsi="ＭＳ Ｐゴシック"/>
          <w:b/>
          <w:sz w:val="22"/>
        </w:rPr>
      </w:pPr>
    </w:p>
    <w:p w14:paraId="237FAEA5" w14:textId="77777777" w:rsidR="00AE03B5" w:rsidRDefault="00AE03B5" w:rsidP="00B83C6B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５．その他</w:t>
      </w:r>
    </w:p>
    <w:p w14:paraId="751ABC28" w14:textId="1159D843" w:rsidR="00B83C6B" w:rsidRPr="00502060" w:rsidRDefault="00AE03B5" w:rsidP="00B83C6B">
      <w:pPr>
        <w:jc w:val="left"/>
        <w:rPr>
          <w:rFonts w:ascii="ＭＳ Ｐゴシック" w:eastAsia="ＭＳ Ｐゴシック" w:hAnsi="ＭＳ Ｐゴシック"/>
          <w:sz w:val="22"/>
        </w:rPr>
      </w:pPr>
      <w:r w:rsidRPr="00502060">
        <w:rPr>
          <w:rFonts w:ascii="ＭＳ Ｐゴシック" w:eastAsia="ＭＳ Ｐゴシック" w:hAnsi="ＭＳ Ｐゴシック" w:hint="eastAsia"/>
          <w:sz w:val="22"/>
        </w:rPr>
        <w:t>5</w:t>
      </w:r>
      <w:r w:rsidR="00B83C6B" w:rsidRPr="00502060">
        <w:rPr>
          <w:rFonts w:ascii="ＭＳ Ｐゴシック" w:eastAsia="ＭＳ Ｐゴシック" w:hAnsi="ＭＳ Ｐゴシック" w:hint="eastAsia"/>
          <w:sz w:val="22"/>
        </w:rPr>
        <w:t>.</w:t>
      </w:r>
      <w:r w:rsidRPr="00502060">
        <w:rPr>
          <w:rFonts w:ascii="ＭＳ Ｐゴシック" w:eastAsia="ＭＳ Ｐゴシック" w:hAnsi="ＭＳ Ｐゴシック" w:hint="eastAsia"/>
          <w:sz w:val="22"/>
        </w:rPr>
        <w:t>1</w:t>
      </w:r>
      <w:r w:rsidR="00B83C6B" w:rsidRPr="00502060">
        <w:rPr>
          <w:rFonts w:ascii="ＭＳ Ｐゴシック" w:eastAsia="ＭＳ Ｐゴシック" w:hAnsi="ＭＳ Ｐゴシック" w:hint="eastAsia"/>
          <w:sz w:val="22"/>
        </w:rPr>
        <w:t xml:space="preserve">　画像、映像のリンクについて</w:t>
      </w:r>
    </w:p>
    <w:p w14:paraId="1655B0A1" w14:textId="3A254D34" w:rsidR="009277D4" w:rsidRDefault="00324084" w:rsidP="009277D4">
      <w:pPr>
        <w:jc w:val="left"/>
        <w:rPr>
          <w:rFonts w:asciiTheme="minorEastAsia" w:hAnsiTheme="minorEastAsia"/>
          <w:sz w:val="22"/>
        </w:rPr>
      </w:pPr>
      <w:r w:rsidRPr="00C94304">
        <w:rPr>
          <w:rFonts w:asciiTheme="minorEastAsia" w:hAnsiTheme="minorEastAsia" w:hint="eastAsia"/>
          <w:sz w:val="22"/>
        </w:rPr>
        <w:t xml:space="preserve">　</w:t>
      </w:r>
      <w:r w:rsidR="00C94304">
        <w:rPr>
          <w:rFonts w:asciiTheme="minorEastAsia" w:hAnsiTheme="minorEastAsia" w:hint="eastAsia"/>
          <w:sz w:val="22"/>
        </w:rPr>
        <w:t>学習</w:t>
      </w:r>
      <w:r w:rsidRPr="00C94304">
        <w:rPr>
          <w:rFonts w:asciiTheme="minorEastAsia" w:hAnsiTheme="minorEastAsia" w:hint="eastAsia"/>
          <w:sz w:val="22"/>
        </w:rPr>
        <w:t>活動</w:t>
      </w:r>
      <w:r w:rsidR="00C94304">
        <w:rPr>
          <w:rFonts w:asciiTheme="minorEastAsia" w:hAnsiTheme="minorEastAsia" w:hint="eastAsia"/>
          <w:sz w:val="22"/>
        </w:rPr>
        <w:t>の様子や</w:t>
      </w:r>
      <w:r w:rsidR="00C94304" w:rsidRPr="00C94304">
        <w:rPr>
          <w:rFonts w:asciiTheme="minorEastAsia" w:hAnsiTheme="minorEastAsia" w:hint="eastAsia"/>
          <w:sz w:val="22"/>
        </w:rPr>
        <w:t>発言</w:t>
      </w:r>
      <w:r w:rsidR="00C94304">
        <w:rPr>
          <w:rFonts w:asciiTheme="minorEastAsia" w:hAnsiTheme="minorEastAsia" w:hint="eastAsia"/>
          <w:sz w:val="22"/>
        </w:rPr>
        <w:t>等</w:t>
      </w:r>
      <w:r w:rsidRPr="00C94304">
        <w:rPr>
          <w:rFonts w:asciiTheme="minorEastAsia" w:hAnsiTheme="minorEastAsia" w:hint="eastAsia"/>
          <w:sz w:val="22"/>
        </w:rPr>
        <w:t>について論述する場合は、</w:t>
      </w:r>
      <w:r w:rsidR="00C94304" w:rsidRPr="00C94304">
        <w:rPr>
          <w:rFonts w:asciiTheme="minorEastAsia" w:hAnsiTheme="minorEastAsia" w:hint="eastAsia"/>
          <w:sz w:val="22"/>
        </w:rPr>
        <w:t>投稿者</w:t>
      </w:r>
      <w:r w:rsidR="00C94304">
        <w:rPr>
          <w:rFonts w:asciiTheme="minorEastAsia" w:hAnsiTheme="minorEastAsia" w:hint="eastAsia"/>
          <w:sz w:val="22"/>
        </w:rPr>
        <w:t>や研究関係者</w:t>
      </w:r>
      <w:r w:rsidR="00C94304" w:rsidRPr="00C94304">
        <w:rPr>
          <w:rFonts w:asciiTheme="minorEastAsia" w:hAnsiTheme="minorEastAsia" w:hint="eastAsia"/>
          <w:sz w:val="22"/>
        </w:rPr>
        <w:t>が</w:t>
      </w:r>
      <w:r w:rsidR="00C94304">
        <w:rPr>
          <w:rFonts w:asciiTheme="minorEastAsia" w:hAnsiTheme="minorEastAsia" w:hint="eastAsia"/>
          <w:sz w:val="22"/>
        </w:rPr>
        <w:t>撮影・録音した</w:t>
      </w:r>
      <w:r w:rsidRPr="00C94304">
        <w:rPr>
          <w:rFonts w:asciiTheme="minorEastAsia" w:hAnsiTheme="minorEastAsia" w:hint="eastAsia"/>
          <w:sz w:val="22"/>
        </w:rPr>
        <w:t>映像</w:t>
      </w:r>
      <w:r w:rsidR="00C94304">
        <w:rPr>
          <w:rFonts w:asciiTheme="minorEastAsia" w:hAnsiTheme="minorEastAsia" w:hint="eastAsia"/>
          <w:sz w:val="22"/>
        </w:rPr>
        <w:t>や音声データ</w:t>
      </w:r>
      <w:r w:rsidRPr="00C94304">
        <w:rPr>
          <w:rFonts w:asciiTheme="minorEastAsia" w:hAnsiTheme="minorEastAsia" w:hint="eastAsia"/>
          <w:sz w:val="22"/>
        </w:rPr>
        <w:t>の</w:t>
      </w:r>
      <w:r>
        <w:rPr>
          <w:rFonts w:asciiTheme="minorEastAsia" w:hAnsiTheme="minorEastAsia" w:hint="eastAsia"/>
          <w:sz w:val="22"/>
        </w:rPr>
        <w:t>リンクを貼ることができます。</w:t>
      </w:r>
      <w:r w:rsidR="00C94304">
        <w:rPr>
          <w:rFonts w:asciiTheme="minorEastAsia" w:hAnsiTheme="minorEastAsia" w:hint="eastAsia"/>
          <w:sz w:val="22"/>
        </w:rPr>
        <w:t>デジタル</w:t>
      </w:r>
      <w:r w:rsidR="00AE03B5">
        <w:rPr>
          <w:rFonts w:asciiTheme="minorEastAsia" w:hAnsiTheme="minorEastAsia" w:hint="eastAsia"/>
          <w:sz w:val="22"/>
        </w:rPr>
        <w:t>・データ</w:t>
      </w:r>
      <w:r w:rsidR="00C94304">
        <w:rPr>
          <w:rFonts w:asciiTheme="minorEastAsia" w:hAnsiTheme="minorEastAsia" w:hint="eastAsia"/>
          <w:sz w:val="22"/>
        </w:rPr>
        <w:t>化された</w:t>
      </w:r>
      <w:r>
        <w:rPr>
          <w:rFonts w:asciiTheme="minorEastAsia" w:hAnsiTheme="minorEastAsia" w:hint="eastAsia"/>
          <w:sz w:val="22"/>
        </w:rPr>
        <w:t>映像</w:t>
      </w:r>
      <w:r w:rsidR="00C94304">
        <w:rPr>
          <w:rFonts w:asciiTheme="minorEastAsia" w:hAnsiTheme="minorEastAsia" w:hint="eastAsia"/>
          <w:sz w:val="22"/>
        </w:rPr>
        <w:t>・音声等</w:t>
      </w:r>
      <w:r>
        <w:rPr>
          <w:rFonts w:asciiTheme="minorEastAsia" w:hAnsiTheme="minorEastAsia" w:hint="eastAsia"/>
          <w:sz w:val="22"/>
        </w:rPr>
        <w:t>を論文とともに提出してください。</w:t>
      </w:r>
      <w:r w:rsidR="00364063">
        <w:rPr>
          <w:rFonts w:asciiTheme="minorEastAsia" w:hAnsiTheme="minorEastAsia" w:hint="eastAsia"/>
          <w:sz w:val="22"/>
        </w:rPr>
        <w:t>映像や音声のアップロ</w:t>
      </w:r>
      <w:r w:rsidR="00FF10DC">
        <w:rPr>
          <w:rFonts w:asciiTheme="minorEastAsia" w:hAnsiTheme="minorEastAsia" w:hint="eastAsia"/>
          <w:sz w:val="22"/>
        </w:rPr>
        <w:t>ードは採録決定後に著者がおこない、参照先</w:t>
      </w:r>
      <w:r w:rsidR="00364063">
        <w:rPr>
          <w:rFonts w:asciiTheme="minorEastAsia" w:hAnsiTheme="minorEastAsia" w:hint="eastAsia"/>
          <w:sz w:val="22"/>
        </w:rPr>
        <w:t>の</w:t>
      </w:r>
      <w:r w:rsidR="00FF10DC">
        <w:rPr>
          <w:rFonts w:asciiTheme="minorEastAsia" w:hAnsiTheme="minorEastAsia"/>
          <w:sz w:val="22"/>
        </w:rPr>
        <w:t>Web</w:t>
      </w:r>
      <w:r w:rsidR="00FF10DC">
        <w:rPr>
          <w:rFonts w:asciiTheme="minorEastAsia" w:hAnsiTheme="minorEastAsia" w:hint="eastAsia"/>
          <w:sz w:val="22"/>
        </w:rPr>
        <w:t>ページへの</w:t>
      </w:r>
      <w:r w:rsidR="00364063">
        <w:rPr>
          <w:rFonts w:asciiTheme="minorEastAsia" w:hAnsiTheme="minorEastAsia" w:hint="eastAsia"/>
          <w:sz w:val="22"/>
        </w:rPr>
        <w:t>アドレスを</w:t>
      </w:r>
      <w:r w:rsidR="00FF10DC">
        <w:rPr>
          <w:rFonts w:asciiTheme="minorEastAsia" w:hAnsiTheme="minorEastAsia" w:hint="eastAsia"/>
          <w:sz w:val="22"/>
        </w:rPr>
        <w:t>論文本文に貼り付けて再投稿してください</w:t>
      </w:r>
      <w:r w:rsidR="00364063">
        <w:rPr>
          <w:rFonts w:asciiTheme="minorEastAsia" w:hAnsiTheme="minorEastAsia" w:hint="eastAsia"/>
          <w:sz w:val="22"/>
        </w:rPr>
        <w:t>。</w:t>
      </w:r>
    </w:p>
    <w:p w14:paraId="10BFC1D6" w14:textId="77777777" w:rsidR="00324084" w:rsidRPr="00324084" w:rsidRDefault="00324084" w:rsidP="009277D4">
      <w:pPr>
        <w:jc w:val="left"/>
        <w:rPr>
          <w:rFonts w:asciiTheme="majorEastAsia" w:eastAsiaTheme="majorEastAsia" w:hAnsiTheme="majorEastAsia"/>
          <w:sz w:val="22"/>
        </w:rPr>
      </w:pPr>
    </w:p>
    <w:p w14:paraId="7065D678" w14:textId="0853747C" w:rsidR="00AC2E63" w:rsidRPr="00502060" w:rsidRDefault="00AE03B5" w:rsidP="0072784A">
      <w:pPr>
        <w:jc w:val="left"/>
        <w:rPr>
          <w:rFonts w:ascii="ＭＳ Ｐゴシック" w:eastAsia="ＭＳ Ｐゴシック" w:hAnsi="ＭＳ Ｐゴシック"/>
        </w:rPr>
      </w:pPr>
      <w:r w:rsidRPr="00502060">
        <w:rPr>
          <w:rFonts w:ascii="ＭＳ Ｐゴシック" w:eastAsia="ＭＳ Ｐゴシック" w:hAnsi="ＭＳ Ｐゴシック" w:hint="eastAsia"/>
          <w:sz w:val="22"/>
        </w:rPr>
        <w:t>5</w:t>
      </w:r>
      <w:r w:rsidR="009277D4" w:rsidRPr="00502060">
        <w:rPr>
          <w:rFonts w:ascii="ＭＳ Ｐゴシック" w:eastAsia="ＭＳ Ｐゴシック" w:hAnsi="ＭＳ Ｐゴシック" w:hint="eastAsia"/>
          <w:sz w:val="22"/>
        </w:rPr>
        <w:t>.</w:t>
      </w:r>
      <w:r w:rsidRPr="00502060">
        <w:rPr>
          <w:rFonts w:ascii="ＭＳ Ｐゴシック" w:eastAsia="ＭＳ Ｐゴシック" w:hAnsi="ＭＳ Ｐゴシック"/>
          <w:sz w:val="22"/>
        </w:rPr>
        <w:t>2</w:t>
      </w:r>
      <w:r w:rsidR="009277D4" w:rsidRPr="00502060">
        <w:rPr>
          <w:rFonts w:ascii="ＭＳ Ｐゴシック" w:eastAsia="ＭＳ Ｐゴシック" w:hAnsi="ＭＳ Ｐゴシック" w:hint="eastAsia"/>
          <w:sz w:val="22"/>
        </w:rPr>
        <w:t xml:space="preserve">　論文要旨の英訳</w:t>
      </w:r>
      <w:r w:rsidR="004323C8" w:rsidRPr="00502060">
        <w:rPr>
          <w:rFonts w:ascii="ＭＳ Ｐゴシック" w:eastAsia="ＭＳ Ｐゴシック" w:hAnsi="ＭＳ Ｐゴシック" w:hint="eastAsia"/>
          <w:sz w:val="22"/>
        </w:rPr>
        <w:t>（投稿時は不要です）</w:t>
      </w:r>
      <w:r w:rsidR="009277D4" w:rsidRPr="00502060">
        <w:rPr>
          <w:rFonts w:ascii="ＭＳ Ｐゴシック" w:eastAsia="ＭＳ Ｐゴシック" w:hAnsi="ＭＳ Ｐゴシック" w:hint="eastAsia"/>
          <w:sz w:val="22"/>
        </w:rPr>
        <w:t xml:space="preserve">　</w:t>
      </w:r>
    </w:p>
    <w:p w14:paraId="0DE1AC76" w14:textId="0D8BB38A" w:rsidR="00AC2E63" w:rsidRDefault="00D31984" w:rsidP="0072784A">
      <w:pPr>
        <w:jc w:val="left"/>
        <w:rPr>
          <w:rFonts w:ascii="ヒラギノ角ゴ Pro W3" w:eastAsia="ヒラギノ角ゴ Pro W3" w:hAnsi="ヒラギノ角ゴ Pro W3"/>
        </w:rPr>
      </w:pPr>
      <w:r>
        <w:rPr>
          <w:rFonts w:ascii="ＭＳ 明朝" w:eastAsia="ＭＳ 明朝" w:hAnsi="ＭＳ 明朝" w:hint="eastAsia"/>
          <w:color w:val="000000"/>
          <w:sz w:val="22"/>
        </w:rPr>
        <w:t xml:space="preserve">　</w:t>
      </w:r>
      <w:r w:rsidR="004323C8">
        <w:rPr>
          <w:rFonts w:ascii="ＭＳ 明朝" w:eastAsia="ＭＳ 明朝" w:hAnsi="ＭＳ 明朝" w:hint="eastAsia"/>
          <w:color w:val="000000"/>
          <w:sz w:val="22"/>
        </w:rPr>
        <w:t>査読後、掲載が決定した後、</w:t>
      </w:r>
      <w:r w:rsidR="00B83C6B">
        <w:rPr>
          <w:rFonts w:ascii="ＭＳ 明朝" w:eastAsia="ＭＳ 明朝" w:hAnsi="ＭＳ 明朝" w:hint="eastAsia"/>
          <w:color w:val="000000"/>
          <w:sz w:val="22"/>
        </w:rPr>
        <w:t>〈注及び参考文献〉</w:t>
      </w:r>
      <w:r w:rsidR="006215D3">
        <w:rPr>
          <w:rFonts w:ascii="ＭＳ 明朝" w:eastAsia="ＭＳ 明朝" w:hAnsi="ＭＳ 明朝" w:hint="eastAsia"/>
          <w:color w:val="000000"/>
          <w:sz w:val="22"/>
        </w:rPr>
        <w:t>のあと</w:t>
      </w:r>
      <w:r w:rsidR="00FF10DC">
        <w:rPr>
          <w:rFonts w:ascii="ＭＳ 明朝" w:eastAsia="ＭＳ 明朝" w:hAnsi="ＭＳ 明朝" w:hint="eastAsia"/>
          <w:color w:val="000000"/>
          <w:sz w:val="22"/>
        </w:rPr>
        <w:t>に</w:t>
      </w:r>
      <w:r w:rsidR="00B83C6B">
        <w:rPr>
          <w:rFonts w:ascii="ＭＳ 明朝" w:eastAsia="ＭＳ 明朝" w:hAnsi="ＭＳ 明朝" w:hint="eastAsia"/>
          <w:color w:val="000000"/>
          <w:sz w:val="22"/>
        </w:rPr>
        <w:t>、</w:t>
      </w:r>
      <w:r w:rsidR="00FF10DC">
        <w:rPr>
          <w:rFonts w:ascii="ＭＳ 明朝" w:eastAsia="ＭＳ 明朝" w:hAnsi="ＭＳ 明朝" w:hint="eastAsia"/>
          <w:color w:val="FF0000"/>
          <w:sz w:val="22"/>
        </w:rPr>
        <w:t>数行空けて</w:t>
      </w:r>
      <w:r w:rsidR="004E10C0" w:rsidRPr="004E10C0">
        <w:rPr>
          <w:rFonts w:asciiTheme="minorEastAsia" w:hAnsiTheme="minorEastAsia" w:hint="eastAsia"/>
          <w:color w:val="000000"/>
          <w:sz w:val="22"/>
        </w:rPr>
        <w:t>論文名、</w:t>
      </w:r>
      <w:r w:rsidR="004E10C0">
        <w:rPr>
          <w:rFonts w:asciiTheme="minorEastAsia" w:hAnsiTheme="minorEastAsia" w:hint="eastAsia"/>
          <w:color w:val="000000"/>
          <w:sz w:val="22"/>
        </w:rPr>
        <w:t>著者名、所属</w:t>
      </w:r>
      <w:r w:rsidR="004E10C0">
        <w:rPr>
          <w:rFonts w:asciiTheme="minorEastAsia" w:hAnsiTheme="minorEastAsia" w:hint="eastAsia"/>
          <w:color w:val="000000"/>
          <w:sz w:val="22"/>
        </w:rPr>
        <w:lastRenderedPageBreak/>
        <w:t>名、</w:t>
      </w:r>
      <w:r w:rsidR="006215D3">
        <w:rPr>
          <w:rFonts w:asciiTheme="minorEastAsia" w:hAnsiTheme="minorEastAsia" w:hint="eastAsia"/>
          <w:color w:val="000000"/>
          <w:sz w:val="22"/>
        </w:rPr>
        <w:t>論文要旨とキーワードの英訳</w:t>
      </w:r>
      <w:r w:rsidR="00A14964">
        <w:rPr>
          <w:rFonts w:asciiTheme="minorEastAsia" w:hAnsiTheme="minorEastAsia"/>
          <w:color w:val="000000"/>
          <w:sz w:val="22"/>
        </w:rPr>
        <w:t>(150</w:t>
      </w:r>
      <w:r w:rsidR="00A14964">
        <w:rPr>
          <w:rFonts w:asciiTheme="minorEastAsia" w:hAnsiTheme="minorEastAsia" w:hint="eastAsia"/>
          <w:color w:val="000000"/>
          <w:sz w:val="22"/>
        </w:rPr>
        <w:t>語程度</w:t>
      </w:r>
      <w:r w:rsidR="00A14964">
        <w:rPr>
          <w:rFonts w:asciiTheme="minorEastAsia" w:hAnsiTheme="minorEastAsia"/>
          <w:color w:val="000000"/>
          <w:sz w:val="22"/>
        </w:rPr>
        <w:t>)</w:t>
      </w:r>
      <w:r w:rsidR="006215D3">
        <w:rPr>
          <w:rFonts w:asciiTheme="minorEastAsia" w:hAnsiTheme="minorEastAsia" w:hint="eastAsia"/>
          <w:color w:val="000000"/>
          <w:sz w:val="22"/>
        </w:rPr>
        <w:t>を入れてください。</w:t>
      </w:r>
      <w:r w:rsidR="00AE03B5">
        <w:rPr>
          <w:rFonts w:asciiTheme="minorEastAsia" w:hAnsiTheme="minorEastAsia" w:hint="eastAsia"/>
          <w:color w:val="000000"/>
          <w:sz w:val="22"/>
        </w:rPr>
        <w:t>英語ネイティヴのチェックを受けた</w:t>
      </w:r>
      <w:r w:rsidR="009342C3">
        <w:rPr>
          <w:rFonts w:asciiTheme="minorEastAsia" w:hAnsiTheme="minorEastAsia" w:hint="eastAsia"/>
          <w:color w:val="000000"/>
          <w:sz w:val="22"/>
        </w:rPr>
        <w:t>レベルの英文であること。</w:t>
      </w:r>
      <w:r w:rsidR="004E10C0">
        <w:rPr>
          <w:rFonts w:asciiTheme="minorEastAsia" w:hAnsiTheme="minorEastAsia" w:hint="eastAsia"/>
          <w:color w:val="000000"/>
          <w:sz w:val="22"/>
        </w:rPr>
        <w:t>書体とサイズ、レイアウトは次のページの見本を参照</w:t>
      </w:r>
      <w:r w:rsidR="009342C3">
        <w:rPr>
          <w:rFonts w:asciiTheme="minorEastAsia" w:hAnsiTheme="minorEastAsia" w:hint="eastAsia"/>
          <w:color w:val="000000"/>
          <w:sz w:val="22"/>
        </w:rPr>
        <w:t>してください</w:t>
      </w:r>
      <w:r w:rsidR="004E10C0">
        <w:rPr>
          <w:rFonts w:asciiTheme="minorEastAsia" w:hAnsiTheme="minorEastAsia" w:hint="eastAsia"/>
          <w:color w:val="000000"/>
          <w:sz w:val="22"/>
        </w:rPr>
        <w:t>。</w:t>
      </w:r>
    </w:p>
    <w:p w14:paraId="44197466" w14:textId="77777777" w:rsidR="00B83C6B" w:rsidRDefault="00B83C6B" w:rsidP="0072784A">
      <w:pPr>
        <w:jc w:val="left"/>
        <w:rPr>
          <w:rFonts w:ascii="ヒラギノ角ゴ Pro W3" w:eastAsia="ヒラギノ角ゴ Pro W3" w:hAnsi="ヒラギノ角ゴ Pro W3"/>
        </w:rPr>
      </w:pPr>
    </w:p>
    <w:p w14:paraId="1409FCBC" w14:textId="5ED7BE01" w:rsidR="00D31984" w:rsidRPr="00502060" w:rsidRDefault="00AE03B5" w:rsidP="0072784A">
      <w:pPr>
        <w:jc w:val="left"/>
        <w:rPr>
          <w:rFonts w:ascii="ヒラギノ角ゴ Pro W3" w:eastAsia="ヒラギノ角ゴ Pro W3" w:hAnsi="ヒラギノ角ゴ Pro W3"/>
        </w:rPr>
      </w:pPr>
      <w:r w:rsidRPr="00502060">
        <w:rPr>
          <w:rFonts w:ascii="ＭＳ Ｐゴシック" w:eastAsia="ＭＳ Ｐゴシック" w:hAnsi="ＭＳ Ｐゴシック"/>
          <w:sz w:val="22"/>
        </w:rPr>
        <w:t>5</w:t>
      </w:r>
      <w:r w:rsidR="009C5264" w:rsidRPr="00502060">
        <w:rPr>
          <w:rFonts w:ascii="ＭＳ Ｐゴシック" w:eastAsia="ＭＳ Ｐゴシック" w:hAnsi="ＭＳ Ｐゴシック" w:hint="eastAsia"/>
          <w:sz w:val="22"/>
        </w:rPr>
        <w:t>.3　投稿</w:t>
      </w:r>
    </w:p>
    <w:p w14:paraId="5171E7E0" w14:textId="554E606C" w:rsidR="009C5264" w:rsidRDefault="009C5264" w:rsidP="0072784A">
      <w:pPr>
        <w:jc w:val="left"/>
        <w:rPr>
          <w:rFonts w:asciiTheme="minorEastAsia" w:hAnsiTheme="minorEastAsia"/>
        </w:rPr>
      </w:pPr>
      <w:r>
        <w:rPr>
          <w:rFonts w:ascii="ヒラギノ角ゴ Pro W3" w:eastAsia="ヒラギノ角ゴ Pro W3" w:hAnsi="ヒラギノ角ゴ Pro W3" w:hint="eastAsia"/>
        </w:rPr>
        <w:t xml:space="preserve">　</w:t>
      </w:r>
      <w:r w:rsidRPr="009C5264">
        <w:rPr>
          <w:rFonts w:asciiTheme="minorEastAsia" w:hAnsiTheme="minorEastAsia" w:hint="eastAsia"/>
        </w:rPr>
        <w:t>原稿は、Word形式とPDF 形式の両方を電子投稿にて提出してください。</w:t>
      </w:r>
      <w:r w:rsidR="00FA3284">
        <w:rPr>
          <w:rFonts w:asciiTheme="minorEastAsia" w:hAnsiTheme="minorEastAsia" w:hint="eastAsia"/>
        </w:rPr>
        <w:t>PDTは圧縮して送付してください。</w:t>
      </w:r>
      <w:r>
        <w:rPr>
          <w:rFonts w:asciiTheme="minorEastAsia" w:hAnsiTheme="minorEastAsia" w:hint="eastAsia"/>
        </w:rPr>
        <w:t>その他、投稿に関わることは学会誌投稿規定を参照し、</w:t>
      </w:r>
      <w:r w:rsidR="00830A26" w:rsidRPr="00830A26">
        <w:rPr>
          <w:rFonts w:asciiTheme="minorEastAsia" w:hAnsiTheme="minorEastAsia" w:hint="eastAsia"/>
        </w:rPr>
        <w:t>不明な点は編集局</w:t>
      </w:r>
      <w:r w:rsidR="00522C09">
        <w:rPr>
          <w:rFonts w:ascii="Arial" w:eastAsia="Times New Roman" w:hAnsi="Arial" w:cs="Arial"/>
          <w:color w:val="000000" w:themeColor="text1"/>
          <w:kern w:val="0"/>
          <w:sz w:val="24"/>
          <w:szCs w:val="24"/>
          <w:shd w:val="clear" w:color="auto" w:fill="FFFFFF"/>
        </w:rPr>
        <w:t>gakkai</w:t>
      </w:r>
      <w:r w:rsidR="004E10C0" w:rsidRPr="00AD4C5B">
        <w:rPr>
          <w:rFonts w:ascii="Arial" w:eastAsia="Times New Roman" w:hAnsi="Arial" w:cs="Arial"/>
          <w:color w:val="000000" w:themeColor="text1"/>
          <w:kern w:val="0"/>
          <w:sz w:val="24"/>
          <w:szCs w:val="24"/>
          <w:shd w:val="clear" w:color="auto" w:fill="FFFFFF"/>
        </w:rPr>
        <w:t>@</w:t>
      </w:r>
      <w:r w:rsidR="00522C09">
        <w:rPr>
          <w:rFonts w:ascii="Arial" w:eastAsia="Times New Roman" w:hAnsi="Arial" w:cs="Arial"/>
          <w:color w:val="000000" w:themeColor="text1"/>
          <w:kern w:val="0"/>
          <w:sz w:val="24"/>
          <w:szCs w:val="24"/>
          <w:shd w:val="clear" w:color="auto" w:fill="FFFFFF"/>
        </w:rPr>
        <w:t>art.gr.jp</w:t>
      </w:r>
      <w:r w:rsidR="00830A26">
        <w:rPr>
          <w:rFonts w:asciiTheme="minorEastAsia" w:hAnsiTheme="minorEastAsia" w:hint="eastAsia"/>
        </w:rPr>
        <w:t>までお問い合わせください。</w:t>
      </w:r>
    </w:p>
    <w:p w14:paraId="38A2F155" w14:textId="77777777" w:rsidR="009C5264" w:rsidRDefault="009C5264" w:rsidP="0072784A">
      <w:pPr>
        <w:jc w:val="left"/>
        <w:rPr>
          <w:rFonts w:asciiTheme="minorEastAsia" w:hAnsiTheme="minorEastAsia"/>
        </w:rPr>
      </w:pPr>
    </w:p>
    <w:p w14:paraId="337B03F1" w14:textId="77777777" w:rsidR="00FF10DC" w:rsidRDefault="00FF10DC" w:rsidP="0072784A">
      <w:pPr>
        <w:jc w:val="left"/>
        <w:rPr>
          <w:rFonts w:asciiTheme="minorEastAsia" w:hAnsiTheme="minorEastAsia"/>
        </w:rPr>
      </w:pPr>
    </w:p>
    <w:p w14:paraId="115305B4" w14:textId="77777777" w:rsidR="00FF10DC" w:rsidRDefault="00FF10DC" w:rsidP="0072784A">
      <w:pPr>
        <w:jc w:val="left"/>
        <w:rPr>
          <w:rFonts w:asciiTheme="minorEastAsia" w:hAnsiTheme="minorEastAsia"/>
        </w:rPr>
      </w:pPr>
    </w:p>
    <w:p w14:paraId="41EF9856" w14:textId="77777777" w:rsidR="009342C3" w:rsidRDefault="009342C3" w:rsidP="0072784A">
      <w:pPr>
        <w:jc w:val="left"/>
        <w:rPr>
          <w:rFonts w:asciiTheme="minorEastAsia" w:hAnsiTheme="minorEastAsia"/>
        </w:rPr>
      </w:pPr>
    </w:p>
    <w:p w14:paraId="7C6A64F5" w14:textId="5A6DB43D" w:rsidR="00F2238F" w:rsidRPr="00F2238F" w:rsidRDefault="00F2238F" w:rsidP="00F2238F">
      <w:pPr>
        <w:jc w:val="center"/>
        <w:rPr>
          <w:sz w:val="32"/>
          <w:szCs w:val="32"/>
        </w:rPr>
      </w:pPr>
      <w:r w:rsidRPr="00F2238F">
        <w:rPr>
          <w:rFonts w:hint="eastAsia"/>
          <w:sz w:val="32"/>
          <w:szCs w:val="32"/>
        </w:rPr>
        <w:t xml:space="preserve">English Title of This </w:t>
      </w:r>
      <w:proofErr w:type="gramStart"/>
      <w:r w:rsidRPr="00F2238F">
        <w:rPr>
          <w:rFonts w:hint="eastAsia"/>
          <w:sz w:val="32"/>
          <w:szCs w:val="32"/>
        </w:rPr>
        <w:t>Paper</w:t>
      </w:r>
      <w:r w:rsidR="00A14964">
        <w:rPr>
          <w:sz w:val="32"/>
          <w:szCs w:val="32"/>
        </w:rPr>
        <w:t xml:space="preserve"> :</w:t>
      </w:r>
      <w:proofErr w:type="gramEnd"/>
    </w:p>
    <w:p w14:paraId="18B00A76" w14:textId="1E1CE5A2" w:rsidR="00F2238F" w:rsidRDefault="00F2238F" w:rsidP="00F2238F">
      <w:pPr>
        <w:spacing w:line="303" w:lineRule="atLeast"/>
        <w:jc w:val="center"/>
        <w:rPr>
          <w:sz w:val="22"/>
        </w:rPr>
      </w:pPr>
      <w:r w:rsidRPr="008D6723">
        <w:rPr>
          <w:rFonts w:hint="eastAsia"/>
          <w:sz w:val="22"/>
        </w:rPr>
        <w:t>Sub Title</w:t>
      </w:r>
      <w:r>
        <w:rPr>
          <w:rFonts w:hint="eastAsia"/>
          <w:sz w:val="22"/>
        </w:rPr>
        <w:t>（不要の場合は行を詰める）</w:t>
      </w:r>
    </w:p>
    <w:p w14:paraId="3DCD84FD" w14:textId="77777777" w:rsidR="00F2238F" w:rsidRDefault="00F2238F" w:rsidP="00F2238F">
      <w:pPr>
        <w:spacing w:line="303" w:lineRule="atLeast"/>
        <w:jc w:val="center"/>
        <w:rPr>
          <w:sz w:val="22"/>
        </w:rPr>
      </w:pPr>
    </w:p>
    <w:p w14:paraId="263EF1C9" w14:textId="2B377C1F" w:rsidR="00F2238F" w:rsidRDefault="0014602B" w:rsidP="00F2238F">
      <w:pPr>
        <w:jc w:val="right"/>
      </w:pPr>
      <w:r>
        <w:rPr>
          <w:sz w:val="22"/>
        </w:rPr>
        <w:t>BIJYUTSU</w:t>
      </w:r>
      <w:r w:rsidR="004323C8">
        <w:rPr>
          <w:sz w:val="22"/>
        </w:rPr>
        <w:t>,</w:t>
      </w:r>
      <w:r w:rsidR="004323C8" w:rsidRPr="00F2238F">
        <w:rPr>
          <w:sz w:val="22"/>
        </w:rPr>
        <w:t xml:space="preserve"> </w:t>
      </w:r>
      <w:r>
        <w:rPr>
          <w:sz w:val="22"/>
        </w:rPr>
        <w:t>M</w:t>
      </w:r>
      <w:r w:rsidR="00D50034">
        <w:rPr>
          <w:sz w:val="22"/>
        </w:rPr>
        <w:t>a</w:t>
      </w:r>
      <w:r>
        <w:rPr>
          <w:sz w:val="22"/>
        </w:rPr>
        <w:t>nabu</w:t>
      </w:r>
      <w:r w:rsidR="00F2238F" w:rsidRPr="00D022F2">
        <w:rPr>
          <w:rFonts w:hint="eastAsia"/>
          <w:vertAlign w:val="superscript"/>
        </w:rPr>
        <w:t>＊</w:t>
      </w:r>
      <w:r w:rsidR="00F2238F" w:rsidRPr="00F2238F">
        <w:rPr>
          <w:rFonts w:hint="eastAsia"/>
          <w:sz w:val="22"/>
        </w:rPr>
        <w:t>・</w:t>
      </w:r>
      <w:r w:rsidR="00D50034">
        <w:rPr>
          <w:rFonts w:hint="eastAsia"/>
          <w:sz w:val="22"/>
        </w:rPr>
        <w:t>YOSHINO</w:t>
      </w:r>
      <w:r w:rsidR="004323C8">
        <w:rPr>
          <w:sz w:val="22"/>
        </w:rPr>
        <w:t>,</w:t>
      </w:r>
      <w:r w:rsidR="004323C8" w:rsidRPr="00F2238F">
        <w:rPr>
          <w:rFonts w:hint="eastAsia"/>
          <w:sz w:val="22"/>
        </w:rPr>
        <w:t xml:space="preserve"> </w:t>
      </w:r>
      <w:r w:rsidR="00F2238F" w:rsidRPr="00F2238F">
        <w:rPr>
          <w:rFonts w:hint="eastAsia"/>
          <w:sz w:val="22"/>
        </w:rPr>
        <w:t>Ma</w:t>
      </w:r>
      <w:r w:rsidR="00D50034">
        <w:rPr>
          <w:rFonts w:hint="eastAsia"/>
          <w:sz w:val="22"/>
        </w:rPr>
        <w:t>nami</w:t>
      </w:r>
      <w:r w:rsidR="00F2238F" w:rsidRPr="00D022F2">
        <w:rPr>
          <w:rFonts w:hint="eastAsia"/>
          <w:vertAlign w:val="superscript"/>
        </w:rPr>
        <w:t>＊＊</w:t>
      </w:r>
    </w:p>
    <w:p w14:paraId="348E034C" w14:textId="70247EA3" w:rsidR="00F2238F" w:rsidRPr="008D6723" w:rsidRDefault="00D50034" w:rsidP="00F2238F">
      <w:pPr>
        <w:jc w:val="right"/>
        <w:rPr>
          <w:sz w:val="22"/>
        </w:rPr>
      </w:pPr>
      <w:r w:rsidRPr="00F2238F">
        <w:rPr>
          <w:rFonts w:hint="eastAsia"/>
          <w:color w:val="000000" w:themeColor="text1"/>
          <w:sz w:val="20"/>
          <w:szCs w:val="20"/>
        </w:rPr>
        <w:t>○○</w:t>
      </w:r>
      <w:r w:rsidRPr="00F2238F">
        <w:rPr>
          <w:color w:val="000000" w:themeColor="text1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U</w:t>
      </w:r>
      <w:r>
        <w:rPr>
          <w:sz w:val="20"/>
          <w:szCs w:val="20"/>
        </w:rPr>
        <w:t>niversity</w:t>
      </w:r>
      <w:r w:rsidR="00F2238F" w:rsidRPr="00D022F2">
        <w:rPr>
          <w:rFonts w:hint="eastAsia"/>
          <w:vertAlign w:val="superscript"/>
        </w:rPr>
        <w:t>＊</w:t>
      </w:r>
      <w:r w:rsidR="00F2238F" w:rsidRPr="00AC2E63">
        <w:rPr>
          <w:rFonts w:hint="eastAsia"/>
          <w:sz w:val="20"/>
          <w:szCs w:val="20"/>
        </w:rPr>
        <w:t>・</w:t>
      </w:r>
      <w:r w:rsidR="00F2238F" w:rsidRPr="00F2238F">
        <w:rPr>
          <w:rFonts w:hint="eastAsia"/>
          <w:color w:val="000000" w:themeColor="text1"/>
          <w:sz w:val="20"/>
          <w:szCs w:val="20"/>
        </w:rPr>
        <w:t>○○</w:t>
      </w:r>
      <w:r w:rsidR="00F2238F" w:rsidRPr="00F2238F">
        <w:rPr>
          <w:color w:val="000000" w:themeColor="text1"/>
          <w:sz w:val="20"/>
          <w:szCs w:val="20"/>
        </w:rPr>
        <w:t xml:space="preserve"> Prefectural </w:t>
      </w:r>
      <w:r w:rsidR="00F2238F" w:rsidRPr="00F2238F">
        <w:rPr>
          <w:rFonts w:hint="eastAsia"/>
          <w:color w:val="000000" w:themeColor="text1"/>
          <w:sz w:val="20"/>
          <w:szCs w:val="20"/>
        </w:rPr>
        <w:t>○○</w:t>
      </w:r>
      <w:r w:rsidR="00F2238F" w:rsidRPr="00F2238F">
        <w:rPr>
          <w:color w:val="000000" w:themeColor="text1"/>
          <w:sz w:val="20"/>
          <w:szCs w:val="20"/>
        </w:rPr>
        <w:t xml:space="preserve"> High School</w:t>
      </w:r>
      <w:r w:rsidR="00F2238F" w:rsidRPr="00D022F2">
        <w:rPr>
          <w:rFonts w:hint="eastAsia"/>
          <w:vertAlign w:val="superscript"/>
        </w:rPr>
        <w:t>＊＊</w:t>
      </w:r>
    </w:p>
    <w:p w14:paraId="5DD02733" w14:textId="77777777" w:rsidR="004E10C0" w:rsidRDefault="004E10C0" w:rsidP="0072784A">
      <w:pPr>
        <w:jc w:val="left"/>
        <w:rPr>
          <w:rFonts w:ascii="Century" w:hAnsi="Century"/>
          <w:sz w:val="22"/>
        </w:rPr>
      </w:pPr>
    </w:p>
    <w:p w14:paraId="4CAA3E7F" w14:textId="5A522DCF" w:rsidR="004E10C0" w:rsidRPr="004E10C0" w:rsidRDefault="004E10C0" w:rsidP="004E10C0">
      <w:pPr>
        <w:jc w:val="left"/>
        <w:rPr>
          <w:rFonts w:ascii="Century" w:hAnsi="Century"/>
          <w:sz w:val="22"/>
        </w:rPr>
      </w:pPr>
      <w:r w:rsidRPr="004E10C0">
        <w:rPr>
          <w:rFonts w:ascii="Century" w:hAnsi="Century"/>
          <w:sz w:val="22"/>
        </w:rPr>
        <w:t>Summary</w:t>
      </w:r>
      <w:r>
        <w:rPr>
          <w:rFonts w:ascii="Century" w:hAnsi="Century" w:hint="eastAsia"/>
          <w:sz w:val="22"/>
        </w:rPr>
        <w:t>（日本語の論文要旨を英訳したもの）</w:t>
      </w:r>
      <w:r w:rsidRPr="004E10C0">
        <w:rPr>
          <w:rFonts w:ascii="Century" w:hAnsi="Century"/>
          <w:sz w:val="22"/>
        </w:rPr>
        <w:t>Summary</w:t>
      </w:r>
      <w:r>
        <w:rPr>
          <w:rFonts w:ascii="Century" w:hAnsi="Century" w:hint="eastAsia"/>
          <w:sz w:val="22"/>
        </w:rPr>
        <w:t>（日本語の論文要旨を英訳したもの）</w:t>
      </w:r>
    </w:p>
    <w:p w14:paraId="7C5DBA56" w14:textId="37C541C4" w:rsidR="004E10C0" w:rsidRPr="004E10C0" w:rsidRDefault="004E10C0" w:rsidP="004E10C0">
      <w:pPr>
        <w:jc w:val="left"/>
        <w:rPr>
          <w:rFonts w:ascii="Century" w:hAnsi="Century"/>
          <w:sz w:val="22"/>
        </w:rPr>
      </w:pPr>
      <w:r w:rsidRPr="004E10C0">
        <w:rPr>
          <w:rFonts w:ascii="Century" w:hAnsi="Century"/>
          <w:sz w:val="22"/>
        </w:rPr>
        <w:t>Summary</w:t>
      </w:r>
      <w:r>
        <w:rPr>
          <w:rFonts w:ascii="Century" w:hAnsi="Century" w:hint="eastAsia"/>
          <w:sz w:val="22"/>
        </w:rPr>
        <w:t>（日本語の論文要旨を英訳したもの）</w:t>
      </w:r>
      <w:r w:rsidRPr="004E10C0">
        <w:rPr>
          <w:rFonts w:ascii="Century" w:hAnsi="Century"/>
          <w:sz w:val="22"/>
        </w:rPr>
        <w:t>Summary</w:t>
      </w:r>
      <w:r>
        <w:rPr>
          <w:rFonts w:ascii="Century" w:hAnsi="Century" w:hint="eastAsia"/>
          <w:sz w:val="22"/>
        </w:rPr>
        <w:t>（日本語の論文要旨を英訳したもの）</w:t>
      </w:r>
    </w:p>
    <w:p w14:paraId="2D159613" w14:textId="77777777" w:rsidR="004E10C0" w:rsidRPr="004E10C0" w:rsidRDefault="004E10C0" w:rsidP="004E10C0">
      <w:pPr>
        <w:jc w:val="left"/>
        <w:rPr>
          <w:rFonts w:ascii="Century" w:hAnsi="Century"/>
          <w:sz w:val="22"/>
        </w:rPr>
      </w:pPr>
      <w:r w:rsidRPr="004E10C0">
        <w:rPr>
          <w:rFonts w:ascii="Century" w:hAnsi="Century"/>
          <w:sz w:val="22"/>
        </w:rPr>
        <w:t>Summary</w:t>
      </w:r>
      <w:r>
        <w:rPr>
          <w:rFonts w:ascii="Century" w:hAnsi="Century" w:hint="eastAsia"/>
          <w:sz w:val="22"/>
        </w:rPr>
        <w:t>（日本語の論文要旨を英訳したもの）</w:t>
      </w:r>
      <w:r w:rsidRPr="004E10C0">
        <w:rPr>
          <w:rFonts w:ascii="Century" w:hAnsi="Century"/>
          <w:sz w:val="22"/>
        </w:rPr>
        <w:t>Summary</w:t>
      </w:r>
      <w:r>
        <w:rPr>
          <w:rFonts w:ascii="Century" w:hAnsi="Century" w:hint="eastAsia"/>
          <w:sz w:val="22"/>
        </w:rPr>
        <w:t>（日本語の論文要旨を英訳したもの）</w:t>
      </w:r>
    </w:p>
    <w:p w14:paraId="302B2581" w14:textId="77777777" w:rsidR="004E10C0" w:rsidRPr="004E10C0" w:rsidRDefault="004E10C0" w:rsidP="004E10C0">
      <w:pPr>
        <w:jc w:val="left"/>
        <w:rPr>
          <w:rFonts w:ascii="Century" w:hAnsi="Century"/>
          <w:sz w:val="22"/>
        </w:rPr>
      </w:pPr>
      <w:r w:rsidRPr="004E10C0">
        <w:rPr>
          <w:rFonts w:ascii="Century" w:hAnsi="Century"/>
          <w:sz w:val="22"/>
        </w:rPr>
        <w:t>Summary</w:t>
      </w:r>
      <w:r>
        <w:rPr>
          <w:rFonts w:ascii="Century" w:hAnsi="Century" w:hint="eastAsia"/>
          <w:sz w:val="22"/>
        </w:rPr>
        <w:t>（日本語の論文要旨を英訳したもの）</w:t>
      </w:r>
      <w:r w:rsidRPr="004E10C0">
        <w:rPr>
          <w:rFonts w:ascii="Century" w:hAnsi="Century"/>
          <w:sz w:val="22"/>
        </w:rPr>
        <w:t>Summary</w:t>
      </w:r>
      <w:r>
        <w:rPr>
          <w:rFonts w:ascii="Century" w:hAnsi="Century" w:hint="eastAsia"/>
          <w:sz w:val="22"/>
        </w:rPr>
        <w:t>（日本語の論文要旨を英訳したもの）</w:t>
      </w:r>
    </w:p>
    <w:p w14:paraId="024A8E19" w14:textId="77777777" w:rsidR="004E10C0" w:rsidRPr="004E10C0" w:rsidRDefault="004E10C0" w:rsidP="004E10C0">
      <w:pPr>
        <w:jc w:val="left"/>
        <w:rPr>
          <w:rFonts w:ascii="Century" w:hAnsi="Century"/>
          <w:sz w:val="22"/>
        </w:rPr>
      </w:pPr>
      <w:r w:rsidRPr="004E10C0">
        <w:rPr>
          <w:rFonts w:ascii="Century" w:hAnsi="Century"/>
          <w:sz w:val="22"/>
        </w:rPr>
        <w:t>Summary</w:t>
      </w:r>
      <w:r>
        <w:rPr>
          <w:rFonts w:ascii="Century" w:hAnsi="Century" w:hint="eastAsia"/>
          <w:sz w:val="22"/>
        </w:rPr>
        <w:t>（日本語の論文要旨を英訳したもの）</w:t>
      </w:r>
      <w:r w:rsidRPr="004E10C0">
        <w:rPr>
          <w:rFonts w:ascii="Century" w:hAnsi="Century"/>
          <w:sz w:val="22"/>
        </w:rPr>
        <w:t>Summary</w:t>
      </w:r>
      <w:r>
        <w:rPr>
          <w:rFonts w:ascii="Century" w:hAnsi="Century" w:hint="eastAsia"/>
          <w:sz w:val="22"/>
        </w:rPr>
        <w:t>（日本語の論文要旨を英訳したもの）</w:t>
      </w:r>
    </w:p>
    <w:p w14:paraId="013A0C75" w14:textId="77777777" w:rsidR="004E10C0" w:rsidRPr="004E10C0" w:rsidRDefault="004E10C0" w:rsidP="004E10C0">
      <w:pPr>
        <w:jc w:val="left"/>
        <w:rPr>
          <w:rFonts w:ascii="Century" w:hAnsi="Century"/>
          <w:sz w:val="22"/>
        </w:rPr>
      </w:pPr>
      <w:r w:rsidRPr="004E10C0">
        <w:rPr>
          <w:rFonts w:ascii="Century" w:hAnsi="Century"/>
          <w:sz w:val="22"/>
        </w:rPr>
        <w:t>Summary</w:t>
      </w:r>
      <w:r>
        <w:rPr>
          <w:rFonts w:ascii="Century" w:hAnsi="Century" w:hint="eastAsia"/>
          <w:sz w:val="22"/>
        </w:rPr>
        <w:t>（日本語の論文要旨を英訳したもの）</w:t>
      </w:r>
      <w:r w:rsidRPr="004E10C0">
        <w:rPr>
          <w:rFonts w:ascii="Century" w:hAnsi="Century"/>
          <w:sz w:val="22"/>
        </w:rPr>
        <w:t>Summary</w:t>
      </w:r>
      <w:r>
        <w:rPr>
          <w:rFonts w:ascii="Century" w:hAnsi="Century" w:hint="eastAsia"/>
          <w:sz w:val="22"/>
        </w:rPr>
        <w:t>（日本語の論文要旨を英訳したもの）</w:t>
      </w:r>
    </w:p>
    <w:p w14:paraId="2AFCA0E6" w14:textId="77777777" w:rsidR="004E10C0" w:rsidRPr="004E10C0" w:rsidRDefault="004E10C0" w:rsidP="004E10C0">
      <w:pPr>
        <w:jc w:val="left"/>
        <w:rPr>
          <w:rFonts w:ascii="Century" w:hAnsi="Century"/>
          <w:sz w:val="22"/>
        </w:rPr>
      </w:pPr>
      <w:r w:rsidRPr="004E10C0">
        <w:rPr>
          <w:rFonts w:ascii="Century" w:hAnsi="Century"/>
          <w:sz w:val="22"/>
        </w:rPr>
        <w:t>Summary</w:t>
      </w:r>
      <w:r>
        <w:rPr>
          <w:rFonts w:ascii="Century" w:hAnsi="Century" w:hint="eastAsia"/>
          <w:sz w:val="22"/>
        </w:rPr>
        <w:t>（日本語の論文要旨を英訳したもの）</w:t>
      </w:r>
      <w:r w:rsidRPr="004E10C0">
        <w:rPr>
          <w:rFonts w:ascii="Century" w:hAnsi="Century"/>
          <w:sz w:val="22"/>
        </w:rPr>
        <w:t>Summary</w:t>
      </w:r>
      <w:r>
        <w:rPr>
          <w:rFonts w:ascii="Century" w:hAnsi="Century" w:hint="eastAsia"/>
          <w:sz w:val="22"/>
        </w:rPr>
        <w:t>（日本語の論文要旨を英訳したもの）</w:t>
      </w:r>
    </w:p>
    <w:p w14:paraId="38B57177" w14:textId="77777777" w:rsidR="004E10C0" w:rsidRPr="004E10C0" w:rsidRDefault="004E10C0" w:rsidP="004E10C0">
      <w:pPr>
        <w:jc w:val="left"/>
        <w:rPr>
          <w:rFonts w:ascii="Century" w:hAnsi="Century"/>
          <w:sz w:val="22"/>
        </w:rPr>
      </w:pPr>
      <w:r w:rsidRPr="004E10C0">
        <w:rPr>
          <w:rFonts w:ascii="Century" w:hAnsi="Century"/>
          <w:sz w:val="22"/>
        </w:rPr>
        <w:t>Summary</w:t>
      </w:r>
      <w:r>
        <w:rPr>
          <w:rFonts w:ascii="Century" w:hAnsi="Century" w:hint="eastAsia"/>
          <w:sz w:val="22"/>
        </w:rPr>
        <w:t>（日本語の論文要旨を英訳したもの）</w:t>
      </w:r>
      <w:r w:rsidRPr="004E10C0">
        <w:rPr>
          <w:rFonts w:ascii="Century" w:hAnsi="Century"/>
          <w:sz w:val="22"/>
        </w:rPr>
        <w:t>Summary</w:t>
      </w:r>
      <w:r>
        <w:rPr>
          <w:rFonts w:ascii="Century" w:hAnsi="Century" w:hint="eastAsia"/>
          <w:sz w:val="22"/>
        </w:rPr>
        <w:t>（日本語の論文要旨を英訳したもの）</w:t>
      </w:r>
    </w:p>
    <w:p w14:paraId="23CEA7BA" w14:textId="77777777" w:rsidR="004E10C0" w:rsidRPr="004E10C0" w:rsidRDefault="004E10C0" w:rsidP="004E10C0">
      <w:pPr>
        <w:jc w:val="left"/>
        <w:rPr>
          <w:rFonts w:ascii="Century" w:hAnsi="Century"/>
          <w:sz w:val="22"/>
        </w:rPr>
      </w:pPr>
      <w:r w:rsidRPr="004E10C0">
        <w:rPr>
          <w:rFonts w:ascii="Century" w:hAnsi="Century"/>
          <w:sz w:val="22"/>
        </w:rPr>
        <w:t>Summary</w:t>
      </w:r>
      <w:r>
        <w:rPr>
          <w:rFonts w:ascii="Century" w:hAnsi="Century" w:hint="eastAsia"/>
          <w:sz w:val="22"/>
        </w:rPr>
        <w:t>（日本語の論文要旨を英訳したもの）</w:t>
      </w:r>
      <w:r w:rsidRPr="004E10C0">
        <w:rPr>
          <w:rFonts w:ascii="Century" w:hAnsi="Century"/>
          <w:sz w:val="22"/>
        </w:rPr>
        <w:t>Summary</w:t>
      </w:r>
      <w:r>
        <w:rPr>
          <w:rFonts w:ascii="Century" w:hAnsi="Century" w:hint="eastAsia"/>
          <w:sz w:val="22"/>
        </w:rPr>
        <w:t>（日本語の論文要旨を英訳したもの）</w:t>
      </w:r>
    </w:p>
    <w:p w14:paraId="4A056349" w14:textId="77777777" w:rsidR="004E10C0" w:rsidRPr="004E10C0" w:rsidRDefault="004E10C0" w:rsidP="004E10C0">
      <w:pPr>
        <w:jc w:val="left"/>
        <w:rPr>
          <w:rFonts w:ascii="Century" w:hAnsi="Century"/>
          <w:sz w:val="22"/>
        </w:rPr>
      </w:pPr>
      <w:r w:rsidRPr="004E10C0">
        <w:rPr>
          <w:rFonts w:ascii="Century" w:hAnsi="Century"/>
          <w:sz w:val="22"/>
        </w:rPr>
        <w:t>Summary</w:t>
      </w:r>
      <w:r>
        <w:rPr>
          <w:rFonts w:ascii="Century" w:hAnsi="Century" w:hint="eastAsia"/>
          <w:sz w:val="22"/>
        </w:rPr>
        <w:t>（日本語の論文要旨を英訳したもの）</w:t>
      </w:r>
      <w:r w:rsidRPr="004E10C0">
        <w:rPr>
          <w:rFonts w:ascii="Century" w:hAnsi="Century"/>
          <w:sz w:val="22"/>
        </w:rPr>
        <w:t>Summary</w:t>
      </w:r>
      <w:r>
        <w:rPr>
          <w:rFonts w:ascii="Century" w:hAnsi="Century" w:hint="eastAsia"/>
          <w:sz w:val="22"/>
        </w:rPr>
        <w:t>（日本語の論文要旨を英訳したもの）</w:t>
      </w:r>
    </w:p>
    <w:p w14:paraId="4BBEC3C2" w14:textId="77777777" w:rsidR="004E10C0" w:rsidRPr="004E10C0" w:rsidRDefault="004E10C0" w:rsidP="004E10C0">
      <w:pPr>
        <w:jc w:val="left"/>
        <w:rPr>
          <w:rFonts w:ascii="Century" w:hAnsi="Century"/>
          <w:sz w:val="22"/>
        </w:rPr>
      </w:pPr>
      <w:r w:rsidRPr="004E10C0">
        <w:rPr>
          <w:rFonts w:ascii="Century" w:hAnsi="Century"/>
          <w:sz w:val="22"/>
        </w:rPr>
        <w:t>Summary</w:t>
      </w:r>
      <w:r>
        <w:rPr>
          <w:rFonts w:ascii="Century" w:hAnsi="Century" w:hint="eastAsia"/>
          <w:sz w:val="22"/>
        </w:rPr>
        <w:t>（日本語の論文要旨を英訳したもの）</w:t>
      </w:r>
      <w:r w:rsidRPr="004E10C0">
        <w:rPr>
          <w:rFonts w:ascii="Century" w:hAnsi="Century"/>
          <w:sz w:val="22"/>
        </w:rPr>
        <w:t>Summary</w:t>
      </w:r>
      <w:r>
        <w:rPr>
          <w:rFonts w:ascii="Century" w:hAnsi="Century" w:hint="eastAsia"/>
          <w:sz w:val="22"/>
        </w:rPr>
        <w:t>（日本語の論文要旨を英訳したもの）</w:t>
      </w:r>
    </w:p>
    <w:p w14:paraId="7068B3F4" w14:textId="77777777" w:rsidR="004E10C0" w:rsidRPr="004E10C0" w:rsidRDefault="004E10C0" w:rsidP="004E10C0">
      <w:pPr>
        <w:jc w:val="left"/>
        <w:rPr>
          <w:rFonts w:ascii="Century" w:hAnsi="Century"/>
          <w:sz w:val="22"/>
        </w:rPr>
      </w:pPr>
      <w:r w:rsidRPr="004E10C0">
        <w:rPr>
          <w:rFonts w:ascii="Century" w:hAnsi="Century"/>
          <w:sz w:val="22"/>
        </w:rPr>
        <w:t>Summary</w:t>
      </w:r>
      <w:r>
        <w:rPr>
          <w:rFonts w:ascii="Century" w:hAnsi="Century" w:hint="eastAsia"/>
          <w:sz w:val="22"/>
        </w:rPr>
        <w:t>（日本語の論文要旨を英訳したもの）</w:t>
      </w:r>
      <w:r w:rsidRPr="004E10C0">
        <w:rPr>
          <w:rFonts w:ascii="Century" w:hAnsi="Century"/>
          <w:sz w:val="22"/>
        </w:rPr>
        <w:t>Summary</w:t>
      </w:r>
      <w:r>
        <w:rPr>
          <w:rFonts w:ascii="Century" w:hAnsi="Century" w:hint="eastAsia"/>
          <w:sz w:val="22"/>
        </w:rPr>
        <w:t>（日本語の論文要旨を英訳したもの）</w:t>
      </w:r>
    </w:p>
    <w:p w14:paraId="56E077B8" w14:textId="77777777" w:rsidR="004E10C0" w:rsidRPr="004E10C0" w:rsidRDefault="004E10C0" w:rsidP="004E10C0">
      <w:pPr>
        <w:jc w:val="left"/>
        <w:rPr>
          <w:rFonts w:ascii="Century" w:hAnsi="Century"/>
          <w:sz w:val="22"/>
        </w:rPr>
      </w:pPr>
    </w:p>
    <w:p w14:paraId="2FE45C35" w14:textId="1BFFDDFB" w:rsidR="004E10C0" w:rsidRPr="004E10C0" w:rsidRDefault="004E10C0" w:rsidP="0072784A">
      <w:pPr>
        <w:jc w:val="left"/>
        <w:rPr>
          <w:rFonts w:ascii="Century" w:hAnsi="Century"/>
          <w:sz w:val="22"/>
        </w:rPr>
      </w:pPr>
    </w:p>
    <w:p w14:paraId="3A2C5EAF" w14:textId="77777777" w:rsidR="004E10C0" w:rsidRPr="004E10C0" w:rsidRDefault="004E10C0" w:rsidP="004E10C0">
      <w:pPr>
        <w:jc w:val="left"/>
        <w:rPr>
          <w:rFonts w:ascii="Century" w:hAnsi="Century"/>
          <w:sz w:val="22"/>
        </w:rPr>
      </w:pPr>
    </w:p>
    <w:p w14:paraId="3DBAA752" w14:textId="77777777" w:rsidR="004E10C0" w:rsidRPr="009C5264" w:rsidRDefault="004E10C0" w:rsidP="0072784A">
      <w:pPr>
        <w:jc w:val="left"/>
        <w:rPr>
          <w:rFonts w:asciiTheme="minorEastAsia" w:hAnsiTheme="minorEastAsia"/>
        </w:rPr>
      </w:pPr>
    </w:p>
    <w:sectPr w:rsidR="004E10C0" w:rsidRPr="009C5264" w:rsidSect="00765C1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endnotePr>
        <w:numFmt w:val="decimalFullWidth"/>
      </w:endnotePr>
      <w:type w:val="continuous"/>
      <w:pgSz w:w="11900" w:h="16820" w:code="9"/>
      <w:pgMar w:top="1418" w:right="1077" w:bottom="1418" w:left="1077" w:header="567" w:footer="567" w:gutter="0"/>
      <w:cols w:space="425"/>
      <w:titlePg/>
      <w:docGrid w:type="linesAndChars" w:linePitch="358" w:charSpace="2355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359AC3" w14:textId="77777777" w:rsidR="00C7059F" w:rsidRDefault="00C7059F">
      <w:r>
        <w:separator/>
      </w:r>
    </w:p>
  </w:endnote>
  <w:endnote w:type="continuationSeparator" w:id="0">
    <w:p w14:paraId="06FAAEDF" w14:textId="77777777" w:rsidR="00C7059F" w:rsidRDefault="00C70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TIXGeneral-Regula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-OTF 新丸ゴ Pr6 R">
    <w:panose1 w:val="020F0400000000000000"/>
    <w:charset w:val="80"/>
    <w:family w:val="auto"/>
    <w:pitch w:val="variable"/>
    <w:sig w:usb0="000002D7" w:usb1="2AC71C11" w:usb2="00000012" w:usb3="00000000" w:csb0="0002009F" w:csb1="00000000"/>
  </w:font>
  <w:font w:name="Kozuka Gothic Pro M">
    <w:panose1 w:val="020B0700000000000000"/>
    <w:charset w:val="80"/>
    <w:family w:val="auto"/>
    <w:pitch w:val="variable"/>
    <w:sig w:usb0="00000083" w:usb1="2AC71C11" w:usb2="00000012" w:usb3="00000000" w:csb0="00020005" w:csb1="00000000"/>
  </w:font>
  <w:font w:name="小塚ゴシック Pro M">
    <w:panose1 w:val="020B0700000000000000"/>
    <w:charset w:val="80"/>
    <w:family w:val="auto"/>
    <w:pitch w:val="variable"/>
    <w:sig w:usb0="00000083" w:usb1="2AC71C11" w:usb2="00000012" w:usb3="00000000" w:csb0="00020005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ヒラギノ角ゴ Pro W6">
    <w:panose1 w:val="020B0600000000000000"/>
    <w:charset w:val="80"/>
    <w:family w:val="swiss"/>
    <w:pitch w:val="variable"/>
    <w:sig w:usb0="E00002FF" w:usb1="7AC7FFFF" w:usb2="00000012" w:usb3="00000000" w:csb0="0002000D" w:csb1="00000000"/>
  </w:font>
  <w:font w:name="メイリオ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PT Sans">
    <w:panose1 w:val="020B0503020203020204"/>
    <w:charset w:val="CC"/>
    <w:family w:val="swiss"/>
    <w:pitch w:val="variable"/>
    <w:sig w:usb0="A00002EF" w:usb1="5000204B" w:usb2="00000000" w:usb3="00000000" w:csb0="00000097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AR丸ゴシック体M">
    <w:altName w:val="ＭＳ ゴシック"/>
    <w:panose1 w:val="020B0604020202020204"/>
    <w:charset w:val="80"/>
    <w:family w:val="modern"/>
    <w:pitch w:val="fixed"/>
    <w:sig w:usb0="00000001" w:usb1="08070000" w:usb2="00000010" w:usb3="00000000" w:csb0="00020000" w:csb1="00000000"/>
  </w:font>
  <w:font w:name="HG丸ｺﾞｼｯｸM-PRO">
    <w:panose1 w:val="020F0600000000000000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73865D" w14:textId="77777777" w:rsidR="00364063" w:rsidRDefault="00364063" w:rsidP="00B67932">
    <w:pPr>
      <w:pStyle w:val="a5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14:paraId="4FF66497" w14:textId="77777777" w:rsidR="00364063" w:rsidRDefault="00364063">
    <w:pPr>
      <w:pStyle w:val="a5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2C8946" w14:textId="77777777" w:rsidR="00364063" w:rsidRDefault="00364063" w:rsidP="00B67932">
    <w:pPr>
      <w:pStyle w:val="a5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6B1465">
      <w:rPr>
        <w:rStyle w:val="af5"/>
        <w:noProof/>
      </w:rPr>
      <w:t>4</w:t>
    </w:r>
    <w:r>
      <w:rPr>
        <w:rStyle w:val="af5"/>
      </w:rPr>
      <w:fldChar w:fldCharType="end"/>
    </w:r>
  </w:p>
  <w:p w14:paraId="469AFE39" w14:textId="77777777" w:rsidR="00364063" w:rsidRDefault="00364063">
    <w:pPr>
      <w:ind w:right="260"/>
      <w:rPr>
        <w:color w:val="0F243E" w:themeColor="text2" w:themeShade="80"/>
        <w:sz w:val="26"/>
        <w:szCs w:val="26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4CB23" w14:textId="77777777" w:rsidR="00364063" w:rsidRDefault="00364063" w:rsidP="00B67932">
    <w:pPr>
      <w:pStyle w:val="a5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6B1465">
      <w:rPr>
        <w:rStyle w:val="af5"/>
        <w:noProof/>
      </w:rPr>
      <w:t>1</w:t>
    </w:r>
    <w:r>
      <w:rPr>
        <w:rStyle w:val="af5"/>
      </w:rPr>
      <w:fldChar w:fldCharType="end"/>
    </w:r>
  </w:p>
  <w:p w14:paraId="7771DF45" w14:textId="77777777" w:rsidR="00364063" w:rsidRPr="00385434" w:rsidRDefault="00364063" w:rsidP="00385434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E837F1" w14:textId="77777777" w:rsidR="00C7059F" w:rsidRDefault="00C7059F">
      <w:r>
        <w:separator/>
      </w:r>
    </w:p>
  </w:footnote>
  <w:footnote w:type="continuationSeparator" w:id="0">
    <w:p w14:paraId="3EE58A5D" w14:textId="77777777" w:rsidR="00C7059F" w:rsidRDefault="00C7059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A8A59" w14:textId="77777777" w:rsidR="006B1465" w:rsidRDefault="006B1465">
    <w:pPr>
      <w:pStyle w:val="a3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1E5E6" w14:textId="338EDB6E" w:rsidR="00364063" w:rsidRPr="00B67932" w:rsidRDefault="00364063" w:rsidP="00D82F8F">
    <w:pPr>
      <w:pStyle w:val="a3"/>
      <w:jc w:val="center"/>
      <w:rPr>
        <w:sz w:val="16"/>
        <w:szCs w:val="16"/>
      </w:rPr>
    </w:pPr>
    <w:r w:rsidRPr="00B67932">
      <w:rPr>
        <w:rFonts w:hint="eastAsia"/>
        <w:sz w:val="16"/>
        <w:szCs w:val="16"/>
      </w:rPr>
      <w:t>日本・美術による学び学会誌</w:t>
    </w:r>
    <w:r>
      <w:rPr>
        <w:rFonts w:hint="eastAsia"/>
        <w:sz w:val="16"/>
        <w:szCs w:val="16"/>
      </w:rPr>
      <w:t xml:space="preserve">　</w:t>
    </w:r>
    <w:r w:rsidRPr="00B67932">
      <w:rPr>
        <w:rFonts w:hint="eastAsia"/>
        <w:sz w:val="16"/>
        <w:szCs w:val="16"/>
      </w:rPr>
      <w:t xml:space="preserve">　美術による学び</w:t>
    </w:r>
    <w:r>
      <w:rPr>
        <w:rFonts w:hint="eastAsia"/>
        <w:sz w:val="16"/>
        <w:szCs w:val="16"/>
      </w:rPr>
      <w:t>〈</w:t>
    </w:r>
    <w:r w:rsidR="00D82F8F">
      <w:rPr>
        <w:rFonts w:hint="eastAsia"/>
        <w:sz w:val="16"/>
        <w:szCs w:val="16"/>
      </w:rPr>
      <w:t>第○巻</w:t>
    </w:r>
    <w:r w:rsidR="00D82F8F">
      <w:rPr>
        <w:sz w:val="16"/>
        <w:szCs w:val="16"/>
      </w:rPr>
      <w:t xml:space="preserve"> </w:t>
    </w:r>
    <w:r w:rsidR="00D82F8F">
      <w:rPr>
        <w:rFonts w:hint="eastAsia"/>
        <w:sz w:val="16"/>
        <w:szCs w:val="16"/>
      </w:rPr>
      <w:t>第○</w:t>
    </w:r>
    <w:r>
      <w:rPr>
        <w:rFonts w:hint="eastAsia"/>
        <w:sz w:val="16"/>
        <w:szCs w:val="16"/>
      </w:rPr>
      <w:t>号〉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ABD1E4" w14:textId="77777777" w:rsidR="00364063" w:rsidRDefault="00364063">
    <w:pPr>
      <w:pStyle w:val="a3"/>
    </w:pPr>
    <w:bookmarkStart w:id="0" w:name="_GoBack"/>
    <w:bookmarkEnd w:id="0"/>
    <w:r w:rsidRPr="00A777C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E1B59EA" wp14:editId="739F2CD3">
              <wp:simplePos x="0" y="0"/>
              <wp:positionH relativeFrom="column">
                <wp:posOffset>4747260</wp:posOffset>
              </wp:positionH>
              <wp:positionV relativeFrom="page">
                <wp:posOffset>351155</wp:posOffset>
              </wp:positionV>
              <wp:extent cx="1439640" cy="320675"/>
              <wp:effectExtent l="0" t="0" r="8255" b="9525"/>
              <wp:wrapNone/>
              <wp:docPr id="20" name="正方形/長方形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39640" cy="320675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50000"/>
                        </a:schemeClr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14:paraId="0BDDB61D" w14:textId="745047EB" w:rsidR="00364063" w:rsidRPr="00F64FB8" w:rsidRDefault="00D82F8F" w:rsidP="00A777C5">
                          <w:pPr>
                            <w:jc w:val="center"/>
                            <w:rPr>
                              <w:rFonts w:ascii="AR丸ゴシック体M" w:eastAsia="AR丸ゴシック体M" w:hAnsi="HG丸ｺﾞｼｯｸM-PRO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ヒラギノ角ゴ Pro W3" w:eastAsia="ヒラギノ角ゴ Pro W3" w:hAnsi="ヒラギノ角ゴ Pro W3" w:hint="eastAsia"/>
                              <w:color w:val="FFFFFF" w:themeColor="background1"/>
                            </w:rPr>
                            <w:t xml:space="preserve">第○巻　</w:t>
                          </w:r>
                          <w:r w:rsidR="00364063" w:rsidRPr="005125EF">
                            <w:rPr>
                              <w:rFonts w:ascii="ヒラギノ角ゴ Pro W3" w:eastAsia="ヒラギノ角ゴ Pro W3" w:hAnsi="ヒラギノ角ゴ Pro W3" w:hint="eastAsia"/>
                              <w:color w:val="FFFFFF" w:themeColor="background1"/>
                            </w:rPr>
                            <w:t>第</w:t>
                          </w:r>
                          <w:r>
                            <w:rPr>
                              <w:rFonts w:ascii="ヒラギノ角ゴ Pro W3" w:eastAsia="ヒラギノ角ゴ Pro W3" w:hAnsi="ヒラギノ角ゴ Pro W3" w:hint="eastAsia"/>
                              <w:color w:val="FFFFFF" w:themeColor="background1"/>
                            </w:rPr>
                            <w:t>○</w:t>
                          </w:r>
                          <w:r w:rsidR="00364063" w:rsidRPr="005125EF">
                            <w:rPr>
                              <w:rFonts w:ascii="ヒラギノ角ゴ Pro W3" w:eastAsia="ヒラギノ角ゴ Pro W3" w:hAnsi="ヒラギノ角ゴ Pro W3" w:hint="eastAsia"/>
                              <w:color w:val="FFFFFF" w:themeColor="background1"/>
                            </w:rPr>
                            <w:t>号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1B59EA" id="正方形/長方形 4" o:spid="_x0000_s1028" style="position:absolute;left:0;text-align:left;margin-left:373.8pt;margin-top:27.65pt;width:113.35pt;height:2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" fillcolor="#4e6128 [1606]" stroked="f" strokeweight="2pt">
              <v:path arrowok="t"/>
              <v:textbox inset="0,0,0,0">
                <w:txbxContent>
                  <w:p w14:paraId="0BDDB61D" w14:textId="745047EB" w:rsidR="00364063" w:rsidRPr="00F64FB8" w:rsidRDefault="00D82F8F" w:rsidP="00A777C5">
                    <w:pPr>
                      <w:jc w:val="center"/>
                      <w:rPr>
                        <w:rFonts w:ascii="AR丸ゴシック体M" w:eastAsia="AR丸ゴシック体M" w:hAnsi="HG丸ｺﾞｼｯｸM-PRO"/>
                        <w:b/>
                        <w:color w:val="FFFFFF" w:themeColor="background1"/>
                      </w:rPr>
                    </w:pPr>
                    <w:r>
                      <w:rPr>
                        <w:rFonts w:ascii="ヒラギノ角ゴ Pro W3" w:eastAsia="ヒラギノ角ゴ Pro W3" w:hAnsi="ヒラギノ角ゴ Pro W3" w:hint="eastAsia"/>
                        <w:color w:val="FFFFFF" w:themeColor="background1"/>
                      </w:rPr>
                      <w:t xml:space="preserve">第○巻　</w:t>
                    </w:r>
                    <w:r w:rsidR="00364063" w:rsidRPr="005125EF">
                      <w:rPr>
                        <w:rFonts w:ascii="ヒラギノ角ゴ Pro W3" w:eastAsia="ヒラギノ角ゴ Pro W3" w:hAnsi="ヒラギノ角ゴ Pro W3" w:hint="eastAsia"/>
                        <w:color w:val="FFFFFF" w:themeColor="background1"/>
                      </w:rPr>
                      <w:t>第</w:t>
                    </w:r>
                    <w:r>
                      <w:rPr>
                        <w:rFonts w:ascii="ヒラギノ角ゴ Pro W3" w:eastAsia="ヒラギノ角ゴ Pro W3" w:hAnsi="ヒラギノ角ゴ Pro W3" w:hint="eastAsia"/>
                        <w:color w:val="FFFFFF" w:themeColor="background1"/>
                      </w:rPr>
                      <w:t>○</w:t>
                    </w:r>
                    <w:r w:rsidR="00364063" w:rsidRPr="005125EF">
                      <w:rPr>
                        <w:rFonts w:ascii="ヒラギノ角ゴ Pro W3" w:eastAsia="ヒラギノ角ゴ Pro W3" w:hAnsi="ヒラギノ角ゴ Pro W3" w:hint="eastAsia"/>
                        <w:color w:val="FFFFFF" w:themeColor="background1"/>
                      </w:rPr>
                      <w:t>号</w:t>
                    </w:r>
                  </w:p>
                </w:txbxContent>
              </v:textbox>
              <w10:wrap anchory="page"/>
            </v:rect>
          </w:pict>
        </mc:Fallback>
      </mc:AlternateContent>
    </w:r>
    <w:r w:rsidRPr="00A777C5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E43B5C5" wp14:editId="17D6D732">
              <wp:simplePos x="0" y="0"/>
              <wp:positionH relativeFrom="column">
                <wp:posOffset>1905</wp:posOffset>
              </wp:positionH>
              <wp:positionV relativeFrom="page">
                <wp:posOffset>352425</wp:posOffset>
              </wp:positionV>
              <wp:extent cx="4751640" cy="323850"/>
              <wp:effectExtent l="0" t="0" r="0" b="6350"/>
              <wp:wrapNone/>
              <wp:docPr id="18" name="正方形/長方形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751640" cy="32385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75000"/>
                          <a:alpha val="85000"/>
                        </a:schemeClr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14:paraId="419570FB" w14:textId="77777777" w:rsidR="00364063" w:rsidRPr="005125EF" w:rsidRDefault="00364063" w:rsidP="00F64FB8">
                          <w:pPr>
                            <w:wordWrap w:val="0"/>
                            <w:jc w:val="right"/>
                            <w:rPr>
                              <w:rFonts w:ascii="ヒラギノ角ゴ Pro W3" w:eastAsia="ヒラギノ角ゴ Pro W3" w:hAnsi="ヒラギノ角ゴ Pro W3"/>
                              <w:color w:val="000000" w:themeColor="text1"/>
                            </w:rPr>
                          </w:pPr>
                          <w:r w:rsidRPr="005125EF">
                            <w:rPr>
                              <w:rFonts w:ascii="ヒラギノ角ゴ Pro W3" w:eastAsia="ヒラギノ角ゴ Pro W3" w:hAnsi="ヒラギノ角ゴ Pro W3" w:hint="eastAsia"/>
                              <w:color w:val="FFFFFF" w:themeColor="background1"/>
                            </w:rPr>
                            <w:t>美術による学び</w:t>
                          </w:r>
                          <w:r>
                            <w:rPr>
                              <w:rFonts w:ascii="ヒラギノ角ゴ Pro W3" w:eastAsia="ヒラギノ角ゴ Pro W3" w:hAnsi="ヒラギノ角ゴ Pro W3"/>
                              <w:color w:val="FFFFFF" w:themeColor="background1"/>
                            </w:rPr>
                            <w:t xml:space="preserve"> </w:t>
                          </w:r>
                          <w:r>
                            <w:rPr>
                              <w:rFonts w:ascii="ヒラギノ角ゴ Pro W3" w:eastAsia="ヒラギノ角ゴ Pro W3" w:hAnsi="ヒラギノ角ゴ Pro W3" w:hint="eastAsia"/>
                              <w:color w:val="FFFFFF" w:themeColor="background1"/>
                            </w:rPr>
                            <w:t xml:space="preserve">　　</w:t>
                          </w:r>
                          <w:r w:rsidRPr="00385434">
                            <w:rPr>
                              <w:rFonts w:ascii="ヒラギノ角ゴ Pro W3" w:eastAsia="ヒラギノ角ゴ Pro W3" w:hAnsi="ヒラギノ角ゴ Pro W3" w:hint="eastAsia"/>
                              <w:color w:val="FFFFFF" w:themeColor="background1"/>
                              <w:sz w:val="16"/>
                              <w:szCs w:val="16"/>
                            </w:rPr>
                            <w:t>日本・美術による学び学会誌</w:t>
                          </w:r>
                          <w:r w:rsidRPr="005125EF">
                            <w:rPr>
                              <w:rFonts w:ascii="ヒラギノ角ゴ Pro W3" w:eastAsia="ヒラギノ角ゴ Pro W3" w:hAnsi="ヒラギノ角ゴ Pro W3" w:hint="eastAsia"/>
                              <w:color w:val="000000" w:themeColor="text1"/>
                            </w:rPr>
                            <w:t xml:space="preserve">　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43B5C5" id="正方形/長方形 6" o:spid="_x0000_s1029" style="position:absolute;left:0;text-align:left;margin-left:.15pt;margin-top:27.75pt;width:374.1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" fillcolor="#76923c [2406]" stroked="f" strokeweight="2pt">
              <v:fill opacity="55769f"/>
              <v:path arrowok="t"/>
              <v:textbox inset="0,0,0,0">
                <w:txbxContent>
                  <w:p w14:paraId="419570FB" w14:textId="77777777" w:rsidR="00364063" w:rsidRPr="005125EF" w:rsidRDefault="00364063" w:rsidP="00F64FB8">
                    <w:pPr>
                      <w:wordWrap w:val="0"/>
                      <w:jc w:val="right"/>
                      <w:rPr>
                        <w:rFonts w:ascii="ヒラギノ角ゴ Pro W3" w:eastAsia="ヒラギノ角ゴ Pro W3" w:hAnsi="ヒラギノ角ゴ Pro W3"/>
                        <w:color w:val="000000" w:themeColor="text1"/>
                      </w:rPr>
                    </w:pPr>
                    <w:r w:rsidRPr="005125EF">
                      <w:rPr>
                        <w:rFonts w:ascii="ヒラギノ角ゴ Pro W3" w:eastAsia="ヒラギノ角ゴ Pro W3" w:hAnsi="ヒラギノ角ゴ Pro W3" w:hint="eastAsia"/>
                        <w:color w:val="FFFFFF" w:themeColor="background1"/>
                      </w:rPr>
                      <w:t>美術による学び</w:t>
                    </w:r>
                    <w:r>
                      <w:rPr>
                        <w:rFonts w:ascii="ヒラギノ角ゴ Pro W3" w:eastAsia="ヒラギノ角ゴ Pro W3" w:hAnsi="ヒラギノ角ゴ Pro W3"/>
                        <w:color w:val="FFFFFF" w:themeColor="background1"/>
                      </w:rPr>
                      <w:t xml:space="preserve"> </w:t>
                    </w:r>
                    <w:r>
                      <w:rPr>
                        <w:rFonts w:ascii="ヒラギノ角ゴ Pro W3" w:eastAsia="ヒラギノ角ゴ Pro W3" w:hAnsi="ヒラギノ角ゴ Pro W3" w:hint="eastAsia"/>
                        <w:color w:val="FFFFFF" w:themeColor="background1"/>
                      </w:rPr>
                      <w:t xml:space="preserve">　　</w:t>
                    </w:r>
                    <w:r w:rsidRPr="00385434">
                      <w:rPr>
                        <w:rFonts w:ascii="ヒラギノ角ゴ Pro W3" w:eastAsia="ヒラギノ角ゴ Pro W3" w:hAnsi="ヒラギノ角ゴ Pro W3" w:hint="eastAsia"/>
                        <w:color w:val="FFFFFF" w:themeColor="background1"/>
                        <w:sz w:val="16"/>
                        <w:szCs w:val="16"/>
                      </w:rPr>
                      <w:t>日本・美術による学び学会誌</w:t>
                    </w:r>
                    <w:r w:rsidRPr="005125EF">
                      <w:rPr>
                        <w:rFonts w:ascii="ヒラギノ角ゴ Pro W3" w:eastAsia="ヒラギノ角ゴ Pro W3" w:hAnsi="ヒラギノ角ゴ Pro W3" w:hint="eastAsia"/>
                        <w:color w:val="000000" w:themeColor="text1"/>
                      </w:rPr>
                      <w:t xml:space="preserve">　</w:t>
                    </w:r>
                  </w:p>
                </w:txbxContent>
              </v:textbox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303986"/>
    <w:multiLevelType w:val="hybridMultilevel"/>
    <w:tmpl w:val="4AEA44C0"/>
    <w:lvl w:ilvl="0" w:tplc="1FFEC2C4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STIXGeneral-Regular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00C1AEA"/>
    <w:multiLevelType w:val="hybridMultilevel"/>
    <w:tmpl w:val="25D6F538"/>
    <w:lvl w:ilvl="0" w:tplc="26329A26">
      <w:start w:val="2015"/>
      <w:numFmt w:val="bullet"/>
      <w:suff w:val="space"/>
      <w:lvlText w:val="・"/>
      <w:lvlJc w:val="left"/>
      <w:pPr>
        <w:ind w:left="220" w:hanging="220"/>
      </w:pPr>
      <w:rPr>
        <w:rFonts w:ascii="A-OTF 新丸ゴ Pr6 R" w:eastAsia="A-OTF 新丸ゴ Pr6 R" w:hAnsi="A-OTF 新丸ゴ Pr6 R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3FCE71A1"/>
    <w:multiLevelType w:val="hybridMultilevel"/>
    <w:tmpl w:val="0E96E5B6"/>
    <w:lvl w:ilvl="0" w:tplc="9B26AC78">
      <w:start w:val="1"/>
      <w:numFmt w:val="decimalFullWidth"/>
      <w:lvlText w:val="（%1）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3">
    <w:nsid w:val="591E28CE"/>
    <w:multiLevelType w:val="hybridMultilevel"/>
    <w:tmpl w:val="E4B6A2BA"/>
    <w:lvl w:ilvl="0" w:tplc="8D9AB99A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5E1C3159"/>
    <w:multiLevelType w:val="hybridMultilevel"/>
    <w:tmpl w:val="4E6009E4"/>
    <w:lvl w:ilvl="0" w:tplc="E698F88A">
      <w:start w:val="1"/>
      <w:numFmt w:val="decimalFullWidth"/>
      <w:lvlText w:val="%1．"/>
      <w:lvlJc w:val="left"/>
      <w:pPr>
        <w:ind w:left="440" w:hanging="440"/>
      </w:pPr>
      <w:rPr>
        <w:rFonts w:ascii="Kozuka Gothic Pro M" w:eastAsia="Kozuka Gothic Pro M" w:hAnsi="小塚ゴシック Pro M" w:cs="Helvetica" w:hint="eastAsia"/>
        <w:color w:val="262626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5">
    <w:nsid w:val="73637B6E"/>
    <w:multiLevelType w:val="hybridMultilevel"/>
    <w:tmpl w:val="4E9ACC1C"/>
    <w:lvl w:ilvl="0" w:tplc="85629486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7"/>
  <w:bordersDoNotSurroundHeader/>
  <w:bordersDoNotSurroundFooter/>
  <w:proofState w:spelling="clean" w:grammar="clean"/>
  <w:attachedTemplate r:id="rId1"/>
  <w:defaultTabStop w:val="840"/>
  <w:drawingGridHorizontalSpacing w:val="221"/>
  <w:drawingGridVerticalSpacing w:val="179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numFmt w:val="decimalFullWidth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6C7"/>
    <w:rsid w:val="000007A5"/>
    <w:rsid w:val="00001F17"/>
    <w:rsid w:val="00002BDC"/>
    <w:rsid w:val="00004AF3"/>
    <w:rsid w:val="0000582F"/>
    <w:rsid w:val="00007128"/>
    <w:rsid w:val="0000742C"/>
    <w:rsid w:val="000111E3"/>
    <w:rsid w:val="000117EA"/>
    <w:rsid w:val="00013617"/>
    <w:rsid w:val="00013842"/>
    <w:rsid w:val="00014C15"/>
    <w:rsid w:val="000152C5"/>
    <w:rsid w:val="000162C9"/>
    <w:rsid w:val="0001650B"/>
    <w:rsid w:val="00016FBA"/>
    <w:rsid w:val="000202A2"/>
    <w:rsid w:val="00021AE2"/>
    <w:rsid w:val="00021DB6"/>
    <w:rsid w:val="00021F4E"/>
    <w:rsid w:val="00024329"/>
    <w:rsid w:val="000254DB"/>
    <w:rsid w:val="000254F5"/>
    <w:rsid w:val="000276FE"/>
    <w:rsid w:val="00027AF5"/>
    <w:rsid w:val="00027E30"/>
    <w:rsid w:val="00030475"/>
    <w:rsid w:val="00030DBE"/>
    <w:rsid w:val="000315F7"/>
    <w:rsid w:val="0003175D"/>
    <w:rsid w:val="0003227F"/>
    <w:rsid w:val="00033625"/>
    <w:rsid w:val="0003386E"/>
    <w:rsid w:val="00034011"/>
    <w:rsid w:val="00036ADB"/>
    <w:rsid w:val="00041B12"/>
    <w:rsid w:val="00041C50"/>
    <w:rsid w:val="000424AE"/>
    <w:rsid w:val="000430CD"/>
    <w:rsid w:val="000468F1"/>
    <w:rsid w:val="0004714E"/>
    <w:rsid w:val="00047ED7"/>
    <w:rsid w:val="00050E63"/>
    <w:rsid w:val="00050F33"/>
    <w:rsid w:val="0005109A"/>
    <w:rsid w:val="0005327C"/>
    <w:rsid w:val="00054CD8"/>
    <w:rsid w:val="000566FA"/>
    <w:rsid w:val="00056905"/>
    <w:rsid w:val="00056916"/>
    <w:rsid w:val="00056C3E"/>
    <w:rsid w:val="00057C42"/>
    <w:rsid w:val="00062767"/>
    <w:rsid w:val="00065C92"/>
    <w:rsid w:val="00066B10"/>
    <w:rsid w:val="00067A0A"/>
    <w:rsid w:val="00070046"/>
    <w:rsid w:val="000718DA"/>
    <w:rsid w:val="000734B4"/>
    <w:rsid w:val="000741CD"/>
    <w:rsid w:val="00080855"/>
    <w:rsid w:val="00080913"/>
    <w:rsid w:val="000809AB"/>
    <w:rsid w:val="00080D38"/>
    <w:rsid w:val="000828A1"/>
    <w:rsid w:val="00083286"/>
    <w:rsid w:val="00083303"/>
    <w:rsid w:val="00083CD1"/>
    <w:rsid w:val="000855A5"/>
    <w:rsid w:val="0008566A"/>
    <w:rsid w:val="00085D8B"/>
    <w:rsid w:val="00087CB3"/>
    <w:rsid w:val="0009314D"/>
    <w:rsid w:val="00093D59"/>
    <w:rsid w:val="00093D6B"/>
    <w:rsid w:val="00095A9C"/>
    <w:rsid w:val="00096479"/>
    <w:rsid w:val="000968B6"/>
    <w:rsid w:val="00097545"/>
    <w:rsid w:val="000A0609"/>
    <w:rsid w:val="000A1F89"/>
    <w:rsid w:val="000A20B0"/>
    <w:rsid w:val="000A379F"/>
    <w:rsid w:val="000A68AB"/>
    <w:rsid w:val="000A77C8"/>
    <w:rsid w:val="000B1DAF"/>
    <w:rsid w:val="000B2102"/>
    <w:rsid w:val="000B216D"/>
    <w:rsid w:val="000B2525"/>
    <w:rsid w:val="000B3600"/>
    <w:rsid w:val="000B4564"/>
    <w:rsid w:val="000B486A"/>
    <w:rsid w:val="000C00EF"/>
    <w:rsid w:val="000C020A"/>
    <w:rsid w:val="000C13B4"/>
    <w:rsid w:val="000C2CE1"/>
    <w:rsid w:val="000C39E0"/>
    <w:rsid w:val="000C4818"/>
    <w:rsid w:val="000C5283"/>
    <w:rsid w:val="000C5321"/>
    <w:rsid w:val="000C56C4"/>
    <w:rsid w:val="000C5FFF"/>
    <w:rsid w:val="000C6123"/>
    <w:rsid w:val="000C72D1"/>
    <w:rsid w:val="000C776A"/>
    <w:rsid w:val="000D012E"/>
    <w:rsid w:val="000D1103"/>
    <w:rsid w:val="000D42EC"/>
    <w:rsid w:val="000D4305"/>
    <w:rsid w:val="000D477C"/>
    <w:rsid w:val="000D52A6"/>
    <w:rsid w:val="000D6557"/>
    <w:rsid w:val="000D7D15"/>
    <w:rsid w:val="000E0516"/>
    <w:rsid w:val="000E05F5"/>
    <w:rsid w:val="000E2258"/>
    <w:rsid w:val="000E2333"/>
    <w:rsid w:val="000E3097"/>
    <w:rsid w:val="000E37FE"/>
    <w:rsid w:val="000E423B"/>
    <w:rsid w:val="000E4F92"/>
    <w:rsid w:val="000E5FF3"/>
    <w:rsid w:val="000E6215"/>
    <w:rsid w:val="000F040C"/>
    <w:rsid w:val="000F062C"/>
    <w:rsid w:val="000F22DA"/>
    <w:rsid w:val="000F252D"/>
    <w:rsid w:val="000F3667"/>
    <w:rsid w:val="000F3961"/>
    <w:rsid w:val="000F74B2"/>
    <w:rsid w:val="000F7680"/>
    <w:rsid w:val="000F7ED5"/>
    <w:rsid w:val="00101A63"/>
    <w:rsid w:val="00102547"/>
    <w:rsid w:val="00102711"/>
    <w:rsid w:val="001027AB"/>
    <w:rsid w:val="00102871"/>
    <w:rsid w:val="00103AD8"/>
    <w:rsid w:val="001043A0"/>
    <w:rsid w:val="0010463B"/>
    <w:rsid w:val="00105178"/>
    <w:rsid w:val="00105EC0"/>
    <w:rsid w:val="00106411"/>
    <w:rsid w:val="001077A2"/>
    <w:rsid w:val="00107B0D"/>
    <w:rsid w:val="00107E0B"/>
    <w:rsid w:val="001104B8"/>
    <w:rsid w:val="0011157D"/>
    <w:rsid w:val="00111F43"/>
    <w:rsid w:val="00111F6F"/>
    <w:rsid w:val="001120F4"/>
    <w:rsid w:val="00112A7C"/>
    <w:rsid w:val="001134EC"/>
    <w:rsid w:val="001152F0"/>
    <w:rsid w:val="00115557"/>
    <w:rsid w:val="001166E2"/>
    <w:rsid w:val="00116B13"/>
    <w:rsid w:val="001170F1"/>
    <w:rsid w:val="001219C5"/>
    <w:rsid w:val="00122596"/>
    <w:rsid w:val="001229DA"/>
    <w:rsid w:val="00123623"/>
    <w:rsid w:val="00123771"/>
    <w:rsid w:val="00123859"/>
    <w:rsid w:val="00124859"/>
    <w:rsid w:val="001250D3"/>
    <w:rsid w:val="00126CA1"/>
    <w:rsid w:val="00133662"/>
    <w:rsid w:val="001348EC"/>
    <w:rsid w:val="00134E59"/>
    <w:rsid w:val="00141FDA"/>
    <w:rsid w:val="00142188"/>
    <w:rsid w:val="001425A5"/>
    <w:rsid w:val="00142D94"/>
    <w:rsid w:val="001432B0"/>
    <w:rsid w:val="00143660"/>
    <w:rsid w:val="001436B6"/>
    <w:rsid w:val="00143B89"/>
    <w:rsid w:val="00143C8B"/>
    <w:rsid w:val="0014510A"/>
    <w:rsid w:val="0014544B"/>
    <w:rsid w:val="0014602B"/>
    <w:rsid w:val="001471BD"/>
    <w:rsid w:val="001475F3"/>
    <w:rsid w:val="001522B7"/>
    <w:rsid w:val="00152BB0"/>
    <w:rsid w:val="00153146"/>
    <w:rsid w:val="00154F82"/>
    <w:rsid w:val="00154FB0"/>
    <w:rsid w:val="00155225"/>
    <w:rsid w:val="00155FA4"/>
    <w:rsid w:val="0015636E"/>
    <w:rsid w:val="00156801"/>
    <w:rsid w:val="00160A46"/>
    <w:rsid w:val="00161A74"/>
    <w:rsid w:val="001626A6"/>
    <w:rsid w:val="00163FD7"/>
    <w:rsid w:val="00165668"/>
    <w:rsid w:val="001657A8"/>
    <w:rsid w:val="001660AA"/>
    <w:rsid w:val="00166ED5"/>
    <w:rsid w:val="00171610"/>
    <w:rsid w:val="0017205E"/>
    <w:rsid w:val="001743DC"/>
    <w:rsid w:val="001746E3"/>
    <w:rsid w:val="00177587"/>
    <w:rsid w:val="00181518"/>
    <w:rsid w:val="001823DE"/>
    <w:rsid w:val="001858DA"/>
    <w:rsid w:val="00185D08"/>
    <w:rsid w:val="00185E4E"/>
    <w:rsid w:val="00186892"/>
    <w:rsid w:val="001879C4"/>
    <w:rsid w:val="0019015F"/>
    <w:rsid w:val="001902D8"/>
    <w:rsid w:val="001909EE"/>
    <w:rsid w:val="00190A65"/>
    <w:rsid w:val="0019185B"/>
    <w:rsid w:val="00194C0F"/>
    <w:rsid w:val="00194C76"/>
    <w:rsid w:val="00195245"/>
    <w:rsid w:val="0019586E"/>
    <w:rsid w:val="00196918"/>
    <w:rsid w:val="001A0744"/>
    <w:rsid w:val="001A2F88"/>
    <w:rsid w:val="001A4617"/>
    <w:rsid w:val="001A724B"/>
    <w:rsid w:val="001A766F"/>
    <w:rsid w:val="001B0096"/>
    <w:rsid w:val="001B0488"/>
    <w:rsid w:val="001B0930"/>
    <w:rsid w:val="001B0EF6"/>
    <w:rsid w:val="001B214E"/>
    <w:rsid w:val="001B2155"/>
    <w:rsid w:val="001B36C7"/>
    <w:rsid w:val="001B5145"/>
    <w:rsid w:val="001B6408"/>
    <w:rsid w:val="001B7275"/>
    <w:rsid w:val="001C0388"/>
    <w:rsid w:val="001C0BA6"/>
    <w:rsid w:val="001C19B8"/>
    <w:rsid w:val="001C1EAE"/>
    <w:rsid w:val="001C234F"/>
    <w:rsid w:val="001C3AC6"/>
    <w:rsid w:val="001C3E87"/>
    <w:rsid w:val="001C4EB7"/>
    <w:rsid w:val="001D09C0"/>
    <w:rsid w:val="001D0E8D"/>
    <w:rsid w:val="001D1614"/>
    <w:rsid w:val="001D1C8C"/>
    <w:rsid w:val="001D30AA"/>
    <w:rsid w:val="001D371B"/>
    <w:rsid w:val="001D3C36"/>
    <w:rsid w:val="001D4994"/>
    <w:rsid w:val="001D6022"/>
    <w:rsid w:val="001D6058"/>
    <w:rsid w:val="001D6740"/>
    <w:rsid w:val="001D6B8E"/>
    <w:rsid w:val="001E00C1"/>
    <w:rsid w:val="001E0417"/>
    <w:rsid w:val="001E2EEC"/>
    <w:rsid w:val="001E47D4"/>
    <w:rsid w:val="001E6A66"/>
    <w:rsid w:val="001F0417"/>
    <w:rsid w:val="001F12FF"/>
    <w:rsid w:val="001F13DA"/>
    <w:rsid w:val="001F18DB"/>
    <w:rsid w:val="001F1D95"/>
    <w:rsid w:val="001F28B9"/>
    <w:rsid w:val="001F3CD6"/>
    <w:rsid w:val="001F3FD2"/>
    <w:rsid w:val="001F4365"/>
    <w:rsid w:val="001F4C1E"/>
    <w:rsid w:val="001F4F9E"/>
    <w:rsid w:val="001F5E67"/>
    <w:rsid w:val="001F6759"/>
    <w:rsid w:val="001F76AB"/>
    <w:rsid w:val="00200856"/>
    <w:rsid w:val="002025F1"/>
    <w:rsid w:val="002033C0"/>
    <w:rsid w:val="00203537"/>
    <w:rsid w:val="00203CC9"/>
    <w:rsid w:val="002044B5"/>
    <w:rsid w:val="00204BC7"/>
    <w:rsid w:val="00204CC3"/>
    <w:rsid w:val="00210DB2"/>
    <w:rsid w:val="00211793"/>
    <w:rsid w:val="00212336"/>
    <w:rsid w:val="00212946"/>
    <w:rsid w:val="002144E8"/>
    <w:rsid w:val="00214612"/>
    <w:rsid w:val="00214E1E"/>
    <w:rsid w:val="00216E2E"/>
    <w:rsid w:val="00220028"/>
    <w:rsid w:val="002209D1"/>
    <w:rsid w:val="00220AD3"/>
    <w:rsid w:val="002212A0"/>
    <w:rsid w:val="00221E94"/>
    <w:rsid w:val="0022300B"/>
    <w:rsid w:val="0022353A"/>
    <w:rsid w:val="00223D06"/>
    <w:rsid w:val="0022479B"/>
    <w:rsid w:val="0022501F"/>
    <w:rsid w:val="0022567B"/>
    <w:rsid w:val="00226644"/>
    <w:rsid w:val="002306BD"/>
    <w:rsid w:val="00230965"/>
    <w:rsid w:val="002311BB"/>
    <w:rsid w:val="0023150F"/>
    <w:rsid w:val="00231FC7"/>
    <w:rsid w:val="0023465D"/>
    <w:rsid w:val="0023474A"/>
    <w:rsid w:val="00234819"/>
    <w:rsid w:val="00234C77"/>
    <w:rsid w:val="00236DCA"/>
    <w:rsid w:val="00236DEB"/>
    <w:rsid w:val="0023715E"/>
    <w:rsid w:val="00240352"/>
    <w:rsid w:val="002418BA"/>
    <w:rsid w:val="0024245F"/>
    <w:rsid w:val="00242DD0"/>
    <w:rsid w:val="00245503"/>
    <w:rsid w:val="00245585"/>
    <w:rsid w:val="00245B87"/>
    <w:rsid w:val="00245BEB"/>
    <w:rsid w:val="002465B1"/>
    <w:rsid w:val="002477D7"/>
    <w:rsid w:val="00252072"/>
    <w:rsid w:val="00252FBC"/>
    <w:rsid w:val="002539CE"/>
    <w:rsid w:val="00254070"/>
    <w:rsid w:val="00254522"/>
    <w:rsid w:val="00255B36"/>
    <w:rsid w:val="00256740"/>
    <w:rsid w:val="00257990"/>
    <w:rsid w:val="0026179F"/>
    <w:rsid w:val="0026210A"/>
    <w:rsid w:val="00262CBF"/>
    <w:rsid w:val="00262D7A"/>
    <w:rsid w:val="00263269"/>
    <w:rsid w:val="0026357B"/>
    <w:rsid w:val="00264D34"/>
    <w:rsid w:val="0026675D"/>
    <w:rsid w:val="0026727F"/>
    <w:rsid w:val="002679E0"/>
    <w:rsid w:val="002701C6"/>
    <w:rsid w:val="00270298"/>
    <w:rsid w:val="00270445"/>
    <w:rsid w:val="002705DE"/>
    <w:rsid w:val="00270715"/>
    <w:rsid w:val="00270D9D"/>
    <w:rsid w:val="0027182A"/>
    <w:rsid w:val="00271EA6"/>
    <w:rsid w:val="002729D0"/>
    <w:rsid w:val="00272A00"/>
    <w:rsid w:val="00272A7E"/>
    <w:rsid w:val="00272B67"/>
    <w:rsid w:val="00272CB8"/>
    <w:rsid w:val="00273B72"/>
    <w:rsid w:val="00275176"/>
    <w:rsid w:val="00275BE2"/>
    <w:rsid w:val="00276AD3"/>
    <w:rsid w:val="0028119B"/>
    <w:rsid w:val="0028171A"/>
    <w:rsid w:val="00282249"/>
    <w:rsid w:val="0028315E"/>
    <w:rsid w:val="0028697A"/>
    <w:rsid w:val="002912F4"/>
    <w:rsid w:val="00291539"/>
    <w:rsid w:val="00292466"/>
    <w:rsid w:val="002929E5"/>
    <w:rsid w:val="00294387"/>
    <w:rsid w:val="00294F52"/>
    <w:rsid w:val="00295AF5"/>
    <w:rsid w:val="00296793"/>
    <w:rsid w:val="002A05FC"/>
    <w:rsid w:val="002A16BF"/>
    <w:rsid w:val="002A2123"/>
    <w:rsid w:val="002A3A3A"/>
    <w:rsid w:val="002A4039"/>
    <w:rsid w:val="002A5AE2"/>
    <w:rsid w:val="002A68A6"/>
    <w:rsid w:val="002A6939"/>
    <w:rsid w:val="002A708C"/>
    <w:rsid w:val="002B0B5B"/>
    <w:rsid w:val="002B1554"/>
    <w:rsid w:val="002B1A16"/>
    <w:rsid w:val="002B26A0"/>
    <w:rsid w:val="002B36C9"/>
    <w:rsid w:val="002B4DC4"/>
    <w:rsid w:val="002B4E05"/>
    <w:rsid w:val="002B66F8"/>
    <w:rsid w:val="002B680B"/>
    <w:rsid w:val="002B6C0A"/>
    <w:rsid w:val="002B7363"/>
    <w:rsid w:val="002B7A50"/>
    <w:rsid w:val="002C0401"/>
    <w:rsid w:val="002C082B"/>
    <w:rsid w:val="002C1B12"/>
    <w:rsid w:val="002C1E4B"/>
    <w:rsid w:val="002C37F3"/>
    <w:rsid w:val="002C4940"/>
    <w:rsid w:val="002C4F0A"/>
    <w:rsid w:val="002C5634"/>
    <w:rsid w:val="002C5B2E"/>
    <w:rsid w:val="002C6235"/>
    <w:rsid w:val="002C7B66"/>
    <w:rsid w:val="002C7BE0"/>
    <w:rsid w:val="002D0DA5"/>
    <w:rsid w:val="002D132D"/>
    <w:rsid w:val="002D2B1B"/>
    <w:rsid w:val="002D6B2F"/>
    <w:rsid w:val="002D7637"/>
    <w:rsid w:val="002D7F54"/>
    <w:rsid w:val="002E0668"/>
    <w:rsid w:val="002E3ED1"/>
    <w:rsid w:val="002E4589"/>
    <w:rsid w:val="002F143B"/>
    <w:rsid w:val="002F1597"/>
    <w:rsid w:val="002F2609"/>
    <w:rsid w:val="002F2EF4"/>
    <w:rsid w:val="002F34C0"/>
    <w:rsid w:val="002F3FF7"/>
    <w:rsid w:val="002F40A7"/>
    <w:rsid w:val="002F47A9"/>
    <w:rsid w:val="002F4CB4"/>
    <w:rsid w:val="002F5342"/>
    <w:rsid w:val="002F5A93"/>
    <w:rsid w:val="002F5E41"/>
    <w:rsid w:val="002F5F35"/>
    <w:rsid w:val="002F64CF"/>
    <w:rsid w:val="002F750A"/>
    <w:rsid w:val="002F7D49"/>
    <w:rsid w:val="00300439"/>
    <w:rsid w:val="00300665"/>
    <w:rsid w:val="00300EF6"/>
    <w:rsid w:val="00301843"/>
    <w:rsid w:val="00302928"/>
    <w:rsid w:val="00302A26"/>
    <w:rsid w:val="00307AEA"/>
    <w:rsid w:val="00311B83"/>
    <w:rsid w:val="00312123"/>
    <w:rsid w:val="00312B6D"/>
    <w:rsid w:val="003140DE"/>
    <w:rsid w:val="003143D6"/>
    <w:rsid w:val="003143D7"/>
    <w:rsid w:val="0031471F"/>
    <w:rsid w:val="003153FA"/>
    <w:rsid w:val="00315D32"/>
    <w:rsid w:val="00316C57"/>
    <w:rsid w:val="00316DC1"/>
    <w:rsid w:val="00322E70"/>
    <w:rsid w:val="00324084"/>
    <w:rsid w:val="003243B6"/>
    <w:rsid w:val="00325D18"/>
    <w:rsid w:val="003313B0"/>
    <w:rsid w:val="00332181"/>
    <w:rsid w:val="00332511"/>
    <w:rsid w:val="00335361"/>
    <w:rsid w:val="00335DD1"/>
    <w:rsid w:val="00336F35"/>
    <w:rsid w:val="00340396"/>
    <w:rsid w:val="003408CD"/>
    <w:rsid w:val="00341E07"/>
    <w:rsid w:val="00342622"/>
    <w:rsid w:val="003449E6"/>
    <w:rsid w:val="00344EB3"/>
    <w:rsid w:val="00345C3E"/>
    <w:rsid w:val="0034720F"/>
    <w:rsid w:val="003479A6"/>
    <w:rsid w:val="00347A24"/>
    <w:rsid w:val="00347C55"/>
    <w:rsid w:val="00347D77"/>
    <w:rsid w:val="00351A58"/>
    <w:rsid w:val="00351B7A"/>
    <w:rsid w:val="00351D5A"/>
    <w:rsid w:val="003528F3"/>
    <w:rsid w:val="00354072"/>
    <w:rsid w:val="003547BF"/>
    <w:rsid w:val="003549B2"/>
    <w:rsid w:val="003549BC"/>
    <w:rsid w:val="00354C20"/>
    <w:rsid w:val="003568A0"/>
    <w:rsid w:val="00356BAD"/>
    <w:rsid w:val="00356C01"/>
    <w:rsid w:val="00357260"/>
    <w:rsid w:val="00357DE0"/>
    <w:rsid w:val="0036078F"/>
    <w:rsid w:val="00362053"/>
    <w:rsid w:val="00362DAE"/>
    <w:rsid w:val="00363AB3"/>
    <w:rsid w:val="00363B6D"/>
    <w:rsid w:val="00363FBB"/>
    <w:rsid w:val="00364063"/>
    <w:rsid w:val="00364593"/>
    <w:rsid w:val="00364F93"/>
    <w:rsid w:val="0036667A"/>
    <w:rsid w:val="00366AF4"/>
    <w:rsid w:val="00366B30"/>
    <w:rsid w:val="00367A77"/>
    <w:rsid w:val="00372EDC"/>
    <w:rsid w:val="003740E4"/>
    <w:rsid w:val="003771C7"/>
    <w:rsid w:val="0037779E"/>
    <w:rsid w:val="003806B8"/>
    <w:rsid w:val="00380B8B"/>
    <w:rsid w:val="0038298F"/>
    <w:rsid w:val="003838E6"/>
    <w:rsid w:val="00385434"/>
    <w:rsid w:val="00385941"/>
    <w:rsid w:val="00386F54"/>
    <w:rsid w:val="003877E9"/>
    <w:rsid w:val="00391567"/>
    <w:rsid w:val="00391696"/>
    <w:rsid w:val="0039187A"/>
    <w:rsid w:val="00392B32"/>
    <w:rsid w:val="00397A14"/>
    <w:rsid w:val="003A0158"/>
    <w:rsid w:val="003A193F"/>
    <w:rsid w:val="003A1B98"/>
    <w:rsid w:val="003A1C25"/>
    <w:rsid w:val="003A205D"/>
    <w:rsid w:val="003A20DA"/>
    <w:rsid w:val="003A30E1"/>
    <w:rsid w:val="003A3C27"/>
    <w:rsid w:val="003A6B95"/>
    <w:rsid w:val="003A6C48"/>
    <w:rsid w:val="003A74CC"/>
    <w:rsid w:val="003B0726"/>
    <w:rsid w:val="003B1082"/>
    <w:rsid w:val="003B2BCB"/>
    <w:rsid w:val="003B4825"/>
    <w:rsid w:val="003B4B5F"/>
    <w:rsid w:val="003B5825"/>
    <w:rsid w:val="003B7096"/>
    <w:rsid w:val="003B762B"/>
    <w:rsid w:val="003B770A"/>
    <w:rsid w:val="003B7D67"/>
    <w:rsid w:val="003B7F4B"/>
    <w:rsid w:val="003C0809"/>
    <w:rsid w:val="003C3B23"/>
    <w:rsid w:val="003C7A3E"/>
    <w:rsid w:val="003D07AB"/>
    <w:rsid w:val="003D0FBC"/>
    <w:rsid w:val="003D117E"/>
    <w:rsid w:val="003D192C"/>
    <w:rsid w:val="003D247E"/>
    <w:rsid w:val="003D2A26"/>
    <w:rsid w:val="003D507F"/>
    <w:rsid w:val="003D6AB5"/>
    <w:rsid w:val="003D7580"/>
    <w:rsid w:val="003E09E0"/>
    <w:rsid w:val="003E1C73"/>
    <w:rsid w:val="003E2A9B"/>
    <w:rsid w:val="003E4352"/>
    <w:rsid w:val="003E5663"/>
    <w:rsid w:val="003E593B"/>
    <w:rsid w:val="003E6FAD"/>
    <w:rsid w:val="003F18A6"/>
    <w:rsid w:val="003F1D8E"/>
    <w:rsid w:val="003F66D7"/>
    <w:rsid w:val="0040032F"/>
    <w:rsid w:val="00400A5C"/>
    <w:rsid w:val="00401159"/>
    <w:rsid w:val="004019FD"/>
    <w:rsid w:val="00401A13"/>
    <w:rsid w:val="00401C26"/>
    <w:rsid w:val="00402144"/>
    <w:rsid w:val="00405B60"/>
    <w:rsid w:val="0040637F"/>
    <w:rsid w:val="004063C4"/>
    <w:rsid w:val="00410BB3"/>
    <w:rsid w:val="0041105A"/>
    <w:rsid w:val="00412054"/>
    <w:rsid w:val="004122AF"/>
    <w:rsid w:val="004128E3"/>
    <w:rsid w:val="00414662"/>
    <w:rsid w:val="004152DA"/>
    <w:rsid w:val="00416E0B"/>
    <w:rsid w:val="00417915"/>
    <w:rsid w:val="00421A91"/>
    <w:rsid w:val="00422178"/>
    <w:rsid w:val="004233D8"/>
    <w:rsid w:val="0042387B"/>
    <w:rsid w:val="00423D8D"/>
    <w:rsid w:val="00424F03"/>
    <w:rsid w:val="00426006"/>
    <w:rsid w:val="00426466"/>
    <w:rsid w:val="004265A7"/>
    <w:rsid w:val="0042682E"/>
    <w:rsid w:val="0043047A"/>
    <w:rsid w:val="00430C31"/>
    <w:rsid w:val="004320BA"/>
    <w:rsid w:val="004323C8"/>
    <w:rsid w:val="00432B2B"/>
    <w:rsid w:val="00432CB6"/>
    <w:rsid w:val="00432E02"/>
    <w:rsid w:val="004330BD"/>
    <w:rsid w:val="004349E4"/>
    <w:rsid w:val="00434FEF"/>
    <w:rsid w:val="00435025"/>
    <w:rsid w:val="0043609F"/>
    <w:rsid w:val="00436211"/>
    <w:rsid w:val="00436F76"/>
    <w:rsid w:val="00436F94"/>
    <w:rsid w:val="00437A08"/>
    <w:rsid w:val="00437E8F"/>
    <w:rsid w:val="004418CF"/>
    <w:rsid w:val="00441FEE"/>
    <w:rsid w:val="0044211A"/>
    <w:rsid w:val="00444935"/>
    <w:rsid w:val="00445270"/>
    <w:rsid w:val="004472A6"/>
    <w:rsid w:val="004500B0"/>
    <w:rsid w:val="004510B1"/>
    <w:rsid w:val="00451235"/>
    <w:rsid w:val="004519D3"/>
    <w:rsid w:val="00451F08"/>
    <w:rsid w:val="004536C4"/>
    <w:rsid w:val="00454F11"/>
    <w:rsid w:val="00454F4D"/>
    <w:rsid w:val="00457970"/>
    <w:rsid w:val="00460E0B"/>
    <w:rsid w:val="004616E7"/>
    <w:rsid w:val="00461E47"/>
    <w:rsid w:val="00462379"/>
    <w:rsid w:val="00466675"/>
    <w:rsid w:val="00466845"/>
    <w:rsid w:val="00466D22"/>
    <w:rsid w:val="0046768D"/>
    <w:rsid w:val="00470CFA"/>
    <w:rsid w:val="00470D4C"/>
    <w:rsid w:val="0047198E"/>
    <w:rsid w:val="004738FD"/>
    <w:rsid w:val="00473CBC"/>
    <w:rsid w:val="00475BCD"/>
    <w:rsid w:val="0047673E"/>
    <w:rsid w:val="00476F37"/>
    <w:rsid w:val="0047701F"/>
    <w:rsid w:val="00481A7D"/>
    <w:rsid w:val="00482702"/>
    <w:rsid w:val="00483F11"/>
    <w:rsid w:val="00484814"/>
    <w:rsid w:val="004850B6"/>
    <w:rsid w:val="004862C2"/>
    <w:rsid w:val="00486E37"/>
    <w:rsid w:val="004876CB"/>
    <w:rsid w:val="00491374"/>
    <w:rsid w:val="00491BA3"/>
    <w:rsid w:val="00491DE2"/>
    <w:rsid w:val="0049221B"/>
    <w:rsid w:val="00492AFE"/>
    <w:rsid w:val="0049328E"/>
    <w:rsid w:val="004933B7"/>
    <w:rsid w:val="00493EA0"/>
    <w:rsid w:val="004950C9"/>
    <w:rsid w:val="00495AD5"/>
    <w:rsid w:val="00495BAB"/>
    <w:rsid w:val="004A0CC2"/>
    <w:rsid w:val="004A130F"/>
    <w:rsid w:val="004A20CB"/>
    <w:rsid w:val="004A4479"/>
    <w:rsid w:val="004A57A3"/>
    <w:rsid w:val="004A5E16"/>
    <w:rsid w:val="004A62D5"/>
    <w:rsid w:val="004A6384"/>
    <w:rsid w:val="004B00CA"/>
    <w:rsid w:val="004B2543"/>
    <w:rsid w:val="004B2D48"/>
    <w:rsid w:val="004B4971"/>
    <w:rsid w:val="004B7221"/>
    <w:rsid w:val="004B7D7B"/>
    <w:rsid w:val="004C03A0"/>
    <w:rsid w:val="004C0564"/>
    <w:rsid w:val="004C1A22"/>
    <w:rsid w:val="004C2E26"/>
    <w:rsid w:val="004C3737"/>
    <w:rsid w:val="004C40A0"/>
    <w:rsid w:val="004C50A8"/>
    <w:rsid w:val="004C523E"/>
    <w:rsid w:val="004C5863"/>
    <w:rsid w:val="004C64CF"/>
    <w:rsid w:val="004C69D4"/>
    <w:rsid w:val="004C6A04"/>
    <w:rsid w:val="004C6B00"/>
    <w:rsid w:val="004C7127"/>
    <w:rsid w:val="004C7731"/>
    <w:rsid w:val="004D0B3D"/>
    <w:rsid w:val="004D1DE3"/>
    <w:rsid w:val="004D210C"/>
    <w:rsid w:val="004D5ED0"/>
    <w:rsid w:val="004D64A4"/>
    <w:rsid w:val="004D6626"/>
    <w:rsid w:val="004D7E1E"/>
    <w:rsid w:val="004E0D83"/>
    <w:rsid w:val="004E10C0"/>
    <w:rsid w:val="004E1792"/>
    <w:rsid w:val="004E1F42"/>
    <w:rsid w:val="004E22E9"/>
    <w:rsid w:val="004E4195"/>
    <w:rsid w:val="004E4B89"/>
    <w:rsid w:val="004E528D"/>
    <w:rsid w:val="004E5C74"/>
    <w:rsid w:val="004E72AA"/>
    <w:rsid w:val="004E7A83"/>
    <w:rsid w:val="004F044E"/>
    <w:rsid w:val="004F06D9"/>
    <w:rsid w:val="004F1601"/>
    <w:rsid w:val="004F16C7"/>
    <w:rsid w:val="004F2D5B"/>
    <w:rsid w:val="004F338C"/>
    <w:rsid w:val="004F46BA"/>
    <w:rsid w:val="004F553D"/>
    <w:rsid w:val="004F5811"/>
    <w:rsid w:val="004F5BCA"/>
    <w:rsid w:val="005014BC"/>
    <w:rsid w:val="00501EA7"/>
    <w:rsid w:val="00502060"/>
    <w:rsid w:val="00503102"/>
    <w:rsid w:val="00503349"/>
    <w:rsid w:val="00504048"/>
    <w:rsid w:val="00504495"/>
    <w:rsid w:val="00504AA4"/>
    <w:rsid w:val="00506A45"/>
    <w:rsid w:val="00507272"/>
    <w:rsid w:val="00507319"/>
    <w:rsid w:val="005078F6"/>
    <w:rsid w:val="00507C27"/>
    <w:rsid w:val="00510C08"/>
    <w:rsid w:val="00511058"/>
    <w:rsid w:val="00511109"/>
    <w:rsid w:val="00511D97"/>
    <w:rsid w:val="00511E94"/>
    <w:rsid w:val="00511F19"/>
    <w:rsid w:val="005123A2"/>
    <w:rsid w:val="005125EF"/>
    <w:rsid w:val="005128EB"/>
    <w:rsid w:val="005130BE"/>
    <w:rsid w:val="00514D35"/>
    <w:rsid w:val="00514DC6"/>
    <w:rsid w:val="00520AD5"/>
    <w:rsid w:val="00520FD3"/>
    <w:rsid w:val="0052156C"/>
    <w:rsid w:val="0052297D"/>
    <w:rsid w:val="00522C09"/>
    <w:rsid w:val="005237E2"/>
    <w:rsid w:val="00524EFE"/>
    <w:rsid w:val="00525540"/>
    <w:rsid w:val="00526F9B"/>
    <w:rsid w:val="005324B6"/>
    <w:rsid w:val="00532618"/>
    <w:rsid w:val="005332A7"/>
    <w:rsid w:val="005335B0"/>
    <w:rsid w:val="005337F7"/>
    <w:rsid w:val="00533DD2"/>
    <w:rsid w:val="00534351"/>
    <w:rsid w:val="005348AF"/>
    <w:rsid w:val="0053539A"/>
    <w:rsid w:val="00535428"/>
    <w:rsid w:val="00536813"/>
    <w:rsid w:val="00536941"/>
    <w:rsid w:val="00540727"/>
    <w:rsid w:val="005414DF"/>
    <w:rsid w:val="005421B3"/>
    <w:rsid w:val="00543552"/>
    <w:rsid w:val="00545909"/>
    <w:rsid w:val="00545DE8"/>
    <w:rsid w:val="005472D5"/>
    <w:rsid w:val="005509ED"/>
    <w:rsid w:val="00551114"/>
    <w:rsid w:val="005514FC"/>
    <w:rsid w:val="00551728"/>
    <w:rsid w:val="00552159"/>
    <w:rsid w:val="0055218F"/>
    <w:rsid w:val="00555B57"/>
    <w:rsid w:val="00555BDB"/>
    <w:rsid w:val="005575A2"/>
    <w:rsid w:val="005606E7"/>
    <w:rsid w:val="00564613"/>
    <w:rsid w:val="0056473B"/>
    <w:rsid w:val="00564953"/>
    <w:rsid w:val="0056498C"/>
    <w:rsid w:val="00564A28"/>
    <w:rsid w:val="00564A29"/>
    <w:rsid w:val="005651AA"/>
    <w:rsid w:val="005658E0"/>
    <w:rsid w:val="00565A1C"/>
    <w:rsid w:val="00566D3C"/>
    <w:rsid w:val="00567236"/>
    <w:rsid w:val="0057068B"/>
    <w:rsid w:val="005707A5"/>
    <w:rsid w:val="0057104E"/>
    <w:rsid w:val="0057201E"/>
    <w:rsid w:val="00572CA7"/>
    <w:rsid w:val="00572CBF"/>
    <w:rsid w:val="00575032"/>
    <w:rsid w:val="00575612"/>
    <w:rsid w:val="00575FEB"/>
    <w:rsid w:val="00576536"/>
    <w:rsid w:val="00576B55"/>
    <w:rsid w:val="00576E51"/>
    <w:rsid w:val="005804AD"/>
    <w:rsid w:val="00580777"/>
    <w:rsid w:val="005820D7"/>
    <w:rsid w:val="0058232F"/>
    <w:rsid w:val="005836CC"/>
    <w:rsid w:val="0058394A"/>
    <w:rsid w:val="00584B2E"/>
    <w:rsid w:val="00585D82"/>
    <w:rsid w:val="00587153"/>
    <w:rsid w:val="0058744D"/>
    <w:rsid w:val="005877AC"/>
    <w:rsid w:val="00591F4C"/>
    <w:rsid w:val="00592FE7"/>
    <w:rsid w:val="00593101"/>
    <w:rsid w:val="00593797"/>
    <w:rsid w:val="00593941"/>
    <w:rsid w:val="00594195"/>
    <w:rsid w:val="00594946"/>
    <w:rsid w:val="005968C7"/>
    <w:rsid w:val="00597C0F"/>
    <w:rsid w:val="005A030C"/>
    <w:rsid w:val="005A050B"/>
    <w:rsid w:val="005A0AFF"/>
    <w:rsid w:val="005A183F"/>
    <w:rsid w:val="005A1966"/>
    <w:rsid w:val="005A205D"/>
    <w:rsid w:val="005A3E32"/>
    <w:rsid w:val="005A3FFC"/>
    <w:rsid w:val="005A4063"/>
    <w:rsid w:val="005A4E1C"/>
    <w:rsid w:val="005A5183"/>
    <w:rsid w:val="005A5D4F"/>
    <w:rsid w:val="005A720D"/>
    <w:rsid w:val="005A74A1"/>
    <w:rsid w:val="005B15CC"/>
    <w:rsid w:val="005B2388"/>
    <w:rsid w:val="005B302C"/>
    <w:rsid w:val="005B4DBC"/>
    <w:rsid w:val="005B51C2"/>
    <w:rsid w:val="005B566F"/>
    <w:rsid w:val="005B5896"/>
    <w:rsid w:val="005B6581"/>
    <w:rsid w:val="005B6D80"/>
    <w:rsid w:val="005B7416"/>
    <w:rsid w:val="005B763C"/>
    <w:rsid w:val="005B7BD1"/>
    <w:rsid w:val="005C2C3D"/>
    <w:rsid w:val="005C2DF8"/>
    <w:rsid w:val="005C32C2"/>
    <w:rsid w:val="005C45FF"/>
    <w:rsid w:val="005C4852"/>
    <w:rsid w:val="005C4D87"/>
    <w:rsid w:val="005C5571"/>
    <w:rsid w:val="005C584C"/>
    <w:rsid w:val="005C7961"/>
    <w:rsid w:val="005D2D37"/>
    <w:rsid w:val="005D3BB6"/>
    <w:rsid w:val="005D4256"/>
    <w:rsid w:val="005D4521"/>
    <w:rsid w:val="005D4B6C"/>
    <w:rsid w:val="005D4CF4"/>
    <w:rsid w:val="005D508E"/>
    <w:rsid w:val="005D5C73"/>
    <w:rsid w:val="005D5F39"/>
    <w:rsid w:val="005D661C"/>
    <w:rsid w:val="005D6F14"/>
    <w:rsid w:val="005D7366"/>
    <w:rsid w:val="005D7A95"/>
    <w:rsid w:val="005D7F2E"/>
    <w:rsid w:val="005E1EC8"/>
    <w:rsid w:val="005E283E"/>
    <w:rsid w:val="005E44F7"/>
    <w:rsid w:val="005E4545"/>
    <w:rsid w:val="005E488B"/>
    <w:rsid w:val="005E5DE2"/>
    <w:rsid w:val="005E727B"/>
    <w:rsid w:val="005F0CC7"/>
    <w:rsid w:val="005F0F7F"/>
    <w:rsid w:val="005F14EF"/>
    <w:rsid w:val="005F1C9B"/>
    <w:rsid w:val="005F2273"/>
    <w:rsid w:val="005F25A3"/>
    <w:rsid w:val="005F347D"/>
    <w:rsid w:val="005F4EA3"/>
    <w:rsid w:val="005F538D"/>
    <w:rsid w:val="005F7D04"/>
    <w:rsid w:val="00600436"/>
    <w:rsid w:val="00600F1B"/>
    <w:rsid w:val="0060278F"/>
    <w:rsid w:val="00603503"/>
    <w:rsid w:val="00605A06"/>
    <w:rsid w:val="00607BFB"/>
    <w:rsid w:val="006130E0"/>
    <w:rsid w:val="006132D7"/>
    <w:rsid w:val="00616058"/>
    <w:rsid w:val="006178B1"/>
    <w:rsid w:val="00617CE1"/>
    <w:rsid w:val="006212C8"/>
    <w:rsid w:val="006214CF"/>
    <w:rsid w:val="006215D3"/>
    <w:rsid w:val="00622BCC"/>
    <w:rsid w:val="006231D1"/>
    <w:rsid w:val="006232C9"/>
    <w:rsid w:val="0062659B"/>
    <w:rsid w:val="006266D2"/>
    <w:rsid w:val="00630D48"/>
    <w:rsid w:val="0063264C"/>
    <w:rsid w:val="00633A66"/>
    <w:rsid w:val="00635C68"/>
    <w:rsid w:val="006362F8"/>
    <w:rsid w:val="00636380"/>
    <w:rsid w:val="006409BB"/>
    <w:rsid w:val="00640DD7"/>
    <w:rsid w:val="00645ACF"/>
    <w:rsid w:val="00645C56"/>
    <w:rsid w:val="00645F66"/>
    <w:rsid w:val="0064675C"/>
    <w:rsid w:val="0064698B"/>
    <w:rsid w:val="00646B8E"/>
    <w:rsid w:val="006478CE"/>
    <w:rsid w:val="006507A1"/>
    <w:rsid w:val="00650AFD"/>
    <w:rsid w:val="006529FD"/>
    <w:rsid w:val="00657324"/>
    <w:rsid w:val="00660609"/>
    <w:rsid w:val="006616A9"/>
    <w:rsid w:val="006617B9"/>
    <w:rsid w:val="00661D54"/>
    <w:rsid w:val="0066206A"/>
    <w:rsid w:val="00662849"/>
    <w:rsid w:val="00662CB4"/>
    <w:rsid w:val="006630BE"/>
    <w:rsid w:val="006630FF"/>
    <w:rsid w:val="006635CC"/>
    <w:rsid w:val="00664376"/>
    <w:rsid w:val="00664F33"/>
    <w:rsid w:val="006711F3"/>
    <w:rsid w:val="00672FCE"/>
    <w:rsid w:val="006733AD"/>
    <w:rsid w:val="006749B4"/>
    <w:rsid w:val="00674A35"/>
    <w:rsid w:val="006755F5"/>
    <w:rsid w:val="006765D2"/>
    <w:rsid w:val="0067677B"/>
    <w:rsid w:val="00676BB4"/>
    <w:rsid w:val="00677E3F"/>
    <w:rsid w:val="00680150"/>
    <w:rsid w:val="00680F73"/>
    <w:rsid w:val="00681270"/>
    <w:rsid w:val="00682F37"/>
    <w:rsid w:val="006831DE"/>
    <w:rsid w:val="00683849"/>
    <w:rsid w:val="006849AA"/>
    <w:rsid w:val="00684C2A"/>
    <w:rsid w:val="00684CA5"/>
    <w:rsid w:val="006850C5"/>
    <w:rsid w:val="00685AD5"/>
    <w:rsid w:val="006860A0"/>
    <w:rsid w:val="006862F5"/>
    <w:rsid w:val="00686606"/>
    <w:rsid w:val="00687080"/>
    <w:rsid w:val="006876E6"/>
    <w:rsid w:val="00690357"/>
    <w:rsid w:val="0069082B"/>
    <w:rsid w:val="00691586"/>
    <w:rsid w:val="00692DAA"/>
    <w:rsid w:val="00693EA3"/>
    <w:rsid w:val="006941D0"/>
    <w:rsid w:val="00694695"/>
    <w:rsid w:val="00694898"/>
    <w:rsid w:val="00694DFC"/>
    <w:rsid w:val="00695346"/>
    <w:rsid w:val="00695890"/>
    <w:rsid w:val="006960DC"/>
    <w:rsid w:val="0069659B"/>
    <w:rsid w:val="00696C04"/>
    <w:rsid w:val="00696E5E"/>
    <w:rsid w:val="0069763B"/>
    <w:rsid w:val="006A0551"/>
    <w:rsid w:val="006A058F"/>
    <w:rsid w:val="006A0EDE"/>
    <w:rsid w:val="006A0FAF"/>
    <w:rsid w:val="006A2FC9"/>
    <w:rsid w:val="006A3AAC"/>
    <w:rsid w:val="006A6232"/>
    <w:rsid w:val="006A68D1"/>
    <w:rsid w:val="006A6C2C"/>
    <w:rsid w:val="006B0536"/>
    <w:rsid w:val="006B105F"/>
    <w:rsid w:val="006B1465"/>
    <w:rsid w:val="006B182A"/>
    <w:rsid w:val="006B1B60"/>
    <w:rsid w:val="006B2448"/>
    <w:rsid w:val="006B30A6"/>
    <w:rsid w:val="006B69BC"/>
    <w:rsid w:val="006B7477"/>
    <w:rsid w:val="006B74BB"/>
    <w:rsid w:val="006C0602"/>
    <w:rsid w:val="006C223D"/>
    <w:rsid w:val="006C2584"/>
    <w:rsid w:val="006C2950"/>
    <w:rsid w:val="006C436F"/>
    <w:rsid w:val="006C56D6"/>
    <w:rsid w:val="006C5964"/>
    <w:rsid w:val="006C6CE4"/>
    <w:rsid w:val="006C6E91"/>
    <w:rsid w:val="006D035D"/>
    <w:rsid w:val="006D0E92"/>
    <w:rsid w:val="006D5154"/>
    <w:rsid w:val="006D6D3C"/>
    <w:rsid w:val="006D70B9"/>
    <w:rsid w:val="006D75C9"/>
    <w:rsid w:val="006D7C33"/>
    <w:rsid w:val="006D7D16"/>
    <w:rsid w:val="006E0A7A"/>
    <w:rsid w:val="006E21ED"/>
    <w:rsid w:val="006E24BE"/>
    <w:rsid w:val="006E28CD"/>
    <w:rsid w:val="006E29B5"/>
    <w:rsid w:val="006E45DC"/>
    <w:rsid w:val="006E4C9A"/>
    <w:rsid w:val="006E4CA8"/>
    <w:rsid w:val="006E6139"/>
    <w:rsid w:val="006E68FF"/>
    <w:rsid w:val="006E6D63"/>
    <w:rsid w:val="006E6EA8"/>
    <w:rsid w:val="006E797D"/>
    <w:rsid w:val="006F0ABC"/>
    <w:rsid w:val="006F124C"/>
    <w:rsid w:val="006F1BF1"/>
    <w:rsid w:val="006F2594"/>
    <w:rsid w:val="006F272A"/>
    <w:rsid w:val="006F2FDC"/>
    <w:rsid w:val="006F34A9"/>
    <w:rsid w:val="006F6180"/>
    <w:rsid w:val="006F7C45"/>
    <w:rsid w:val="007005AE"/>
    <w:rsid w:val="00701AD0"/>
    <w:rsid w:val="0070207C"/>
    <w:rsid w:val="007023E6"/>
    <w:rsid w:val="00704DFC"/>
    <w:rsid w:val="007055A8"/>
    <w:rsid w:val="00705D46"/>
    <w:rsid w:val="007068A2"/>
    <w:rsid w:val="00706FA3"/>
    <w:rsid w:val="00707357"/>
    <w:rsid w:val="007116BC"/>
    <w:rsid w:val="00711ACF"/>
    <w:rsid w:val="00713997"/>
    <w:rsid w:val="00713F19"/>
    <w:rsid w:val="007140C6"/>
    <w:rsid w:val="00714E08"/>
    <w:rsid w:val="00715129"/>
    <w:rsid w:val="0071516D"/>
    <w:rsid w:val="0071692F"/>
    <w:rsid w:val="007179C2"/>
    <w:rsid w:val="00720142"/>
    <w:rsid w:val="0072021B"/>
    <w:rsid w:val="00720CCA"/>
    <w:rsid w:val="0072148E"/>
    <w:rsid w:val="00721597"/>
    <w:rsid w:val="00721B9A"/>
    <w:rsid w:val="00722540"/>
    <w:rsid w:val="00722C93"/>
    <w:rsid w:val="00723926"/>
    <w:rsid w:val="00723C26"/>
    <w:rsid w:val="00725C3B"/>
    <w:rsid w:val="00726E81"/>
    <w:rsid w:val="0072784A"/>
    <w:rsid w:val="0072794C"/>
    <w:rsid w:val="0073046B"/>
    <w:rsid w:val="007322A1"/>
    <w:rsid w:val="00732E45"/>
    <w:rsid w:val="0073329F"/>
    <w:rsid w:val="007333FF"/>
    <w:rsid w:val="00734901"/>
    <w:rsid w:val="00734DB8"/>
    <w:rsid w:val="00734E4F"/>
    <w:rsid w:val="00735AB2"/>
    <w:rsid w:val="00740E8C"/>
    <w:rsid w:val="00740EA0"/>
    <w:rsid w:val="00743F7B"/>
    <w:rsid w:val="0074563A"/>
    <w:rsid w:val="00746F8B"/>
    <w:rsid w:val="00747676"/>
    <w:rsid w:val="00751246"/>
    <w:rsid w:val="00751617"/>
    <w:rsid w:val="00753440"/>
    <w:rsid w:val="00753495"/>
    <w:rsid w:val="00754834"/>
    <w:rsid w:val="00756196"/>
    <w:rsid w:val="00756D2E"/>
    <w:rsid w:val="00756E86"/>
    <w:rsid w:val="007572AA"/>
    <w:rsid w:val="00761567"/>
    <w:rsid w:val="007644C0"/>
    <w:rsid w:val="00764CB1"/>
    <w:rsid w:val="00765C1F"/>
    <w:rsid w:val="00770F1D"/>
    <w:rsid w:val="007711F8"/>
    <w:rsid w:val="00771AE0"/>
    <w:rsid w:val="00772640"/>
    <w:rsid w:val="00772A61"/>
    <w:rsid w:val="00772E81"/>
    <w:rsid w:val="0077360D"/>
    <w:rsid w:val="00775334"/>
    <w:rsid w:val="00776A5E"/>
    <w:rsid w:val="0077741B"/>
    <w:rsid w:val="0077766C"/>
    <w:rsid w:val="00782C86"/>
    <w:rsid w:val="007845BE"/>
    <w:rsid w:val="0078470C"/>
    <w:rsid w:val="007847A0"/>
    <w:rsid w:val="00785222"/>
    <w:rsid w:val="00786452"/>
    <w:rsid w:val="00786A1A"/>
    <w:rsid w:val="0078701C"/>
    <w:rsid w:val="00787A11"/>
    <w:rsid w:val="007910A6"/>
    <w:rsid w:val="00792ACA"/>
    <w:rsid w:val="00793779"/>
    <w:rsid w:val="0079384A"/>
    <w:rsid w:val="007941FE"/>
    <w:rsid w:val="007942F9"/>
    <w:rsid w:val="00797368"/>
    <w:rsid w:val="007979F7"/>
    <w:rsid w:val="007A0A45"/>
    <w:rsid w:val="007A111C"/>
    <w:rsid w:val="007A218E"/>
    <w:rsid w:val="007A549F"/>
    <w:rsid w:val="007A6FD1"/>
    <w:rsid w:val="007A70D5"/>
    <w:rsid w:val="007B088D"/>
    <w:rsid w:val="007B16F0"/>
    <w:rsid w:val="007B1B81"/>
    <w:rsid w:val="007B2053"/>
    <w:rsid w:val="007B2121"/>
    <w:rsid w:val="007B2C4D"/>
    <w:rsid w:val="007B38B0"/>
    <w:rsid w:val="007B39F9"/>
    <w:rsid w:val="007B516B"/>
    <w:rsid w:val="007B571D"/>
    <w:rsid w:val="007B5A5F"/>
    <w:rsid w:val="007B6E07"/>
    <w:rsid w:val="007B7459"/>
    <w:rsid w:val="007B7A4C"/>
    <w:rsid w:val="007B7EC2"/>
    <w:rsid w:val="007C1BC4"/>
    <w:rsid w:val="007C2C76"/>
    <w:rsid w:val="007C2D04"/>
    <w:rsid w:val="007C3AA9"/>
    <w:rsid w:val="007C3CD5"/>
    <w:rsid w:val="007C4EA9"/>
    <w:rsid w:val="007C6B53"/>
    <w:rsid w:val="007D0F03"/>
    <w:rsid w:val="007D1056"/>
    <w:rsid w:val="007D1C3E"/>
    <w:rsid w:val="007D1FCF"/>
    <w:rsid w:val="007D208D"/>
    <w:rsid w:val="007D2B70"/>
    <w:rsid w:val="007D328E"/>
    <w:rsid w:val="007D3B44"/>
    <w:rsid w:val="007D3FF5"/>
    <w:rsid w:val="007D5749"/>
    <w:rsid w:val="007D6CC5"/>
    <w:rsid w:val="007D71B3"/>
    <w:rsid w:val="007D7476"/>
    <w:rsid w:val="007D79FE"/>
    <w:rsid w:val="007E18D4"/>
    <w:rsid w:val="007E2839"/>
    <w:rsid w:val="007E2DF7"/>
    <w:rsid w:val="007E37D6"/>
    <w:rsid w:val="007E481C"/>
    <w:rsid w:val="007E4873"/>
    <w:rsid w:val="007E4AB5"/>
    <w:rsid w:val="007E4C2F"/>
    <w:rsid w:val="007E7D95"/>
    <w:rsid w:val="007F0D65"/>
    <w:rsid w:val="007F170B"/>
    <w:rsid w:val="007F1BE8"/>
    <w:rsid w:val="007F26C3"/>
    <w:rsid w:val="007F3F67"/>
    <w:rsid w:val="007F4FAE"/>
    <w:rsid w:val="007F6A76"/>
    <w:rsid w:val="00800BD9"/>
    <w:rsid w:val="0080131D"/>
    <w:rsid w:val="00802058"/>
    <w:rsid w:val="008026C6"/>
    <w:rsid w:val="00803412"/>
    <w:rsid w:val="008036D9"/>
    <w:rsid w:val="008044FC"/>
    <w:rsid w:val="00804A0F"/>
    <w:rsid w:val="008051BD"/>
    <w:rsid w:val="00807070"/>
    <w:rsid w:val="008072BA"/>
    <w:rsid w:val="008079D3"/>
    <w:rsid w:val="0081123F"/>
    <w:rsid w:val="008113DE"/>
    <w:rsid w:val="00812408"/>
    <w:rsid w:val="00815854"/>
    <w:rsid w:val="00815A77"/>
    <w:rsid w:val="008160BD"/>
    <w:rsid w:val="00816A57"/>
    <w:rsid w:val="0081713F"/>
    <w:rsid w:val="008208BA"/>
    <w:rsid w:val="00820F86"/>
    <w:rsid w:val="00822D0B"/>
    <w:rsid w:val="00825101"/>
    <w:rsid w:val="0082510D"/>
    <w:rsid w:val="0082730F"/>
    <w:rsid w:val="00827812"/>
    <w:rsid w:val="00827900"/>
    <w:rsid w:val="00830A26"/>
    <w:rsid w:val="00830ABB"/>
    <w:rsid w:val="0083210C"/>
    <w:rsid w:val="00834708"/>
    <w:rsid w:val="008348AF"/>
    <w:rsid w:val="008400E3"/>
    <w:rsid w:val="0084064C"/>
    <w:rsid w:val="0084104F"/>
    <w:rsid w:val="00841762"/>
    <w:rsid w:val="008440CE"/>
    <w:rsid w:val="00844967"/>
    <w:rsid w:val="00844C18"/>
    <w:rsid w:val="00844D8C"/>
    <w:rsid w:val="00845434"/>
    <w:rsid w:val="0084596E"/>
    <w:rsid w:val="008461F6"/>
    <w:rsid w:val="00846695"/>
    <w:rsid w:val="00846887"/>
    <w:rsid w:val="00846F9B"/>
    <w:rsid w:val="00847E09"/>
    <w:rsid w:val="00851FCB"/>
    <w:rsid w:val="008525E0"/>
    <w:rsid w:val="00852EEE"/>
    <w:rsid w:val="0085311A"/>
    <w:rsid w:val="00853D40"/>
    <w:rsid w:val="00856C7F"/>
    <w:rsid w:val="00856F9F"/>
    <w:rsid w:val="008577AB"/>
    <w:rsid w:val="00860898"/>
    <w:rsid w:val="00862B0E"/>
    <w:rsid w:val="00863AB3"/>
    <w:rsid w:val="008658DF"/>
    <w:rsid w:val="00867DEA"/>
    <w:rsid w:val="00870BF9"/>
    <w:rsid w:val="008717E6"/>
    <w:rsid w:val="008731FB"/>
    <w:rsid w:val="008737B3"/>
    <w:rsid w:val="00873A56"/>
    <w:rsid w:val="008757A8"/>
    <w:rsid w:val="008804C0"/>
    <w:rsid w:val="00880983"/>
    <w:rsid w:val="00881882"/>
    <w:rsid w:val="00882ABB"/>
    <w:rsid w:val="00883914"/>
    <w:rsid w:val="008840F0"/>
    <w:rsid w:val="0088410B"/>
    <w:rsid w:val="00885934"/>
    <w:rsid w:val="00885D20"/>
    <w:rsid w:val="00885EC8"/>
    <w:rsid w:val="00886034"/>
    <w:rsid w:val="00887E7E"/>
    <w:rsid w:val="00890729"/>
    <w:rsid w:val="00890E1F"/>
    <w:rsid w:val="00892F36"/>
    <w:rsid w:val="0089311B"/>
    <w:rsid w:val="00894954"/>
    <w:rsid w:val="008964D7"/>
    <w:rsid w:val="0089750D"/>
    <w:rsid w:val="008A2740"/>
    <w:rsid w:val="008A39E0"/>
    <w:rsid w:val="008A3A65"/>
    <w:rsid w:val="008A44DD"/>
    <w:rsid w:val="008A5732"/>
    <w:rsid w:val="008A7267"/>
    <w:rsid w:val="008A72B6"/>
    <w:rsid w:val="008A7FF1"/>
    <w:rsid w:val="008B2362"/>
    <w:rsid w:val="008B30C7"/>
    <w:rsid w:val="008B3599"/>
    <w:rsid w:val="008B35F9"/>
    <w:rsid w:val="008B44D6"/>
    <w:rsid w:val="008B5A07"/>
    <w:rsid w:val="008C1D62"/>
    <w:rsid w:val="008C20C5"/>
    <w:rsid w:val="008C2173"/>
    <w:rsid w:val="008C2A09"/>
    <w:rsid w:val="008C2A72"/>
    <w:rsid w:val="008C3BD7"/>
    <w:rsid w:val="008C51A8"/>
    <w:rsid w:val="008C695C"/>
    <w:rsid w:val="008C6BE8"/>
    <w:rsid w:val="008C6C2B"/>
    <w:rsid w:val="008D0199"/>
    <w:rsid w:val="008D0413"/>
    <w:rsid w:val="008D0660"/>
    <w:rsid w:val="008D1133"/>
    <w:rsid w:val="008D17B9"/>
    <w:rsid w:val="008D1BA0"/>
    <w:rsid w:val="008D1E43"/>
    <w:rsid w:val="008D206C"/>
    <w:rsid w:val="008D2E87"/>
    <w:rsid w:val="008D38E8"/>
    <w:rsid w:val="008D3CEB"/>
    <w:rsid w:val="008D4A9B"/>
    <w:rsid w:val="008D6723"/>
    <w:rsid w:val="008D6942"/>
    <w:rsid w:val="008D6DAD"/>
    <w:rsid w:val="008D79D5"/>
    <w:rsid w:val="008D7EC2"/>
    <w:rsid w:val="008E0520"/>
    <w:rsid w:val="008E0C52"/>
    <w:rsid w:val="008E255C"/>
    <w:rsid w:val="008E297B"/>
    <w:rsid w:val="008E31BE"/>
    <w:rsid w:val="008E50C2"/>
    <w:rsid w:val="008F0281"/>
    <w:rsid w:val="008F0CD8"/>
    <w:rsid w:val="008F2EEB"/>
    <w:rsid w:val="008F545D"/>
    <w:rsid w:val="008F548D"/>
    <w:rsid w:val="008F6423"/>
    <w:rsid w:val="00900643"/>
    <w:rsid w:val="009006D8"/>
    <w:rsid w:val="00900765"/>
    <w:rsid w:val="009011B9"/>
    <w:rsid w:val="00901D8F"/>
    <w:rsid w:val="00902640"/>
    <w:rsid w:val="0090300C"/>
    <w:rsid w:val="00903571"/>
    <w:rsid w:val="0090398E"/>
    <w:rsid w:val="00906BBA"/>
    <w:rsid w:val="00907035"/>
    <w:rsid w:val="00907046"/>
    <w:rsid w:val="00907789"/>
    <w:rsid w:val="00912B34"/>
    <w:rsid w:val="00913D65"/>
    <w:rsid w:val="00914221"/>
    <w:rsid w:val="00914816"/>
    <w:rsid w:val="009149C0"/>
    <w:rsid w:val="00915CA5"/>
    <w:rsid w:val="0091737A"/>
    <w:rsid w:val="0091737C"/>
    <w:rsid w:val="00917978"/>
    <w:rsid w:val="00920562"/>
    <w:rsid w:val="00920573"/>
    <w:rsid w:val="009217C7"/>
    <w:rsid w:val="00921F8C"/>
    <w:rsid w:val="00923B70"/>
    <w:rsid w:val="00925E98"/>
    <w:rsid w:val="009261E3"/>
    <w:rsid w:val="009271B7"/>
    <w:rsid w:val="009277D4"/>
    <w:rsid w:val="00927E0E"/>
    <w:rsid w:val="00930810"/>
    <w:rsid w:val="00931867"/>
    <w:rsid w:val="0093362D"/>
    <w:rsid w:val="00933E84"/>
    <w:rsid w:val="009340B7"/>
    <w:rsid w:val="009342C3"/>
    <w:rsid w:val="00934327"/>
    <w:rsid w:val="0093720A"/>
    <w:rsid w:val="00941A01"/>
    <w:rsid w:val="00942078"/>
    <w:rsid w:val="00943060"/>
    <w:rsid w:val="00944A20"/>
    <w:rsid w:val="0094687E"/>
    <w:rsid w:val="00947F9F"/>
    <w:rsid w:val="009502B9"/>
    <w:rsid w:val="00951367"/>
    <w:rsid w:val="00951C5A"/>
    <w:rsid w:val="00954F24"/>
    <w:rsid w:val="00956166"/>
    <w:rsid w:val="009567CA"/>
    <w:rsid w:val="00956AEF"/>
    <w:rsid w:val="0096067D"/>
    <w:rsid w:val="00960734"/>
    <w:rsid w:val="00960D53"/>
    <w:rsid w:val="00961779"/>
    <w:rsid w:val="00962199"/>
    <w:rsid w:val="009621E0"/>
    <w:rsid w:val="00964E06"/>
    <w:rsid w:val="009656E9"/>
    <w:rsid w:val="00966287"/>
    <w:rsid w:val="009662E7"/>
    <w:rsid w:val="0096639D"/>
    <w:rsid w:val="009719B5"/>
    <w:rsid w:val="009720CA"/>
    <w:rsid w:val="0097257C"/>
    <w:rsid w:val="00972868"/>
    <w:rsid w:val="0097421D"/>
    <w:rsid w:val="0097444F"/>
    <w:rsid w:val="00974A7B"/>
    <w:rsid w:val="00974EB4"/>
    <w:rsid w:val="00976198"/>
    <w:rsid w:val="00976346"/>
    <w:rsid w:val="00977499"/>
    <w:rsid w:val="009774AE"/>
    <w:rsid w:val="00977947"/>
    <w:rsid w:val="00977B3B"/>
    <w:rsid w:val="0098084D"/>
    <w:rsid w:val="00980DA7"/>
    <w:rsid w:val="00984497"/>
    <w:rsid w:val="00986A76"/>
    <w:rsid w:val="00986E09"/>
    <w:rsid w:val="00990C15"/>
    <w:rsid w:val="00990C81"/>
    <w:rsid w:val="009925C4"/>
    <w:rsid w:val="0099345F"/>
    <w:rsid w:val="00994345"/>
    <w:rsid w:val="00996E34"/>
    <w:rsid w:val="00997422"/>
    <w:rsid w:val="00997A50"/>
    <w:rsid w:val="00997F19"/>
    <w:rsid w:val="009A126A"/>
    <w:rsid w:val="009A456B"/>
    <w:rsid w:val="009A48D9"/>
    <w:rsid w:val="009A4C21"/>
    <w:rsid w:val="009A648F"/>
    <w:rsid w:val="009A67C2"/>
    <w:rsid w:val="009A7E8E"/>
    <w:rsid w:val="009B0859"/>
    <w:rsid w:val="009B0E6C"/>
    <w:rsid w:val="009B2832"/>
    <w:rsid w:val="009B2DD0"/>
    <w:rsid w:val="009B3BD5"/>
    <w:rsid w:val="009B3EFD"/>
    <w:rsid w:val="009B5016"/>
    <w:rsid w:val="009B5524"/>
    <w:rsid w:val="009B5A22"/>
    <w:rsid w:val="009B5DD7"/>
    <w:rsid w:val="009B66AD"/>
    <w:rsid w:val="009C0637"/>
    <w:rsid w:val="009C1776"/>
    <w:rsid w:val="009C417B"/>
    <w:rsid w:val="009C4215"/>
    <w:rsid w:val="009C5264"/>
    <w:rsid w:val="009C6647"/>
    <w:rsid w:val="009C7DBD"/>
    <w:rsid w:val="009C7DCF"/>
    <w:rsid w:val="009D16CF"/>
    <w:rsid w:val="009D1E63"/>
    <w:rsid w:val="009D4C2F"/>
    <w:rsid w:val="009D4D8C"/>
    <w:rsid w:val="009D57CE"/>
    <w:rsid w:val="009D61A2"/>
    <w:rsid w:val="009D6D98"/>
    <w:rsid w:val="009D6FBA"/>
    <w:rsid w:val="009D7033"/>
    <w:rsid w:val="009D7046"/>
    <w:rsid w:val="009E1EF4"/>
    <w:rsid w:val="009E25FC"/>
    <w:rsid w:val="009E28DF"/>
    <w:rsid w:val="009E2A6E"/>
    <w:rsid w:val="009E2C3C"/>
    <w:rsid w:val="009E42D2"/>
    <w:rsid w:val="009E4CD7"/>
    <w:rsid w:val="009E558F"/>
    <w:rsid w:val="009E5BAA"/>
    <w:rsid w:val="009E609F"/>
    <w:rsid w:val="009F09B4"/>
    <w:rsid w:val="009F1BAB"/>
    <w:rsid w:val="009F1C79"/>
    <w:rsid w:val="009F4171"/>
    <w:rsid w:val="009F4453"/>
    <w:rsid w:val="009F490E"/>
    <w:rsid w:val="009F54ED"/>
    <w:rsid w:val="009F7037"/>
    <w:rsid w:val="009F7342"/>
    <w:rsid w:val="009F7680"/>
    <w:rsid w:val="00A00CB8"/>
    <w:rsid w:val="00A01015"/>
    <w:rsid w:val="00A020BB"/>
    <w:rsid w:val="00A0275B"/>
    <w:rsid w:val="00A02BB2"/>
    <w:rsid w:val="00A02F6F"/>
    <w:rsid w:val="00A0317F"/>
    <w:rsid w:val="00A035AD"/>
    <w:rsid w:val="00A03B14"/>
    <w:rsid w:val="00A0413E"/>
    <w:rsid w:val="00A041CC"/>
    <w:rsid w:val="00A07B47"/>
    <w:rsid w:val="00A07DA5"/>
    <w:rsid w:val="00A07FEE"/>
    <w:rsid w:val="00A1128E"/>
    <w:rsid w:val="00A1132F"/>
    <w:rsid w:val="00A122BE"/>
    <w:rsid w:val="00A1252A"/>
    <w:rsid w:val="00A129D1"/>
    <w:rsid w:val="00A13482"/>
    <w:rsid w:val="00A13AF0"/>
    <w:rsid w:val="00A13CFE"/>
    <w:rsid w:val="00A14964"/>
    <w:rsid w:val="00A14973"/>
    <w:rsid w:val="00A15E38"/>
    <w:rsid w:val="00A17584"/>
    <w:rsid w:val="00A178DD"/>
    <w:rsid w:val="00A17A78"/>
    <w:rsid w:val="00A200AC"/>
    <w:rsid w:val="00A204A7"/>
    <w:rsid w:val="00A219C2"/>
    <w:rsid w:val="00A2203A"/>
    <w:rsid w:val="00A23127"/>
    <w:rsid w:val="00A24674"/>
    <w:rsid w:val="00A24BBF"/>
    <w:rsid w:val="00A24DE0"/>
    <w:rsid w:val="00A253F6"/>
    <w:rsid w:val="00A25BEC"/>
    <w:rsid w:val="00A275A3"/>
    <w:rsid w:val="00A30F28"/>
    <w:rsid w:val="00A3149A"/>
    <w:rsid w:val="00A3319F"/>
    <w:rsid w:val="00A353B3"/>
    <w:rsid w:val="00A35C0D"/>
    <w:rsid w:val="00A37C5D"/>
    <w:rsid w:val="00A37DC6"/>
    <w:rsid w:val="00A40F3C"/>
    <w:rsid w:val="00A40FEB"/>
    <w:rsid w:val="00A41B46"/>
    <w:rsid w:val="00A4226F"/>
    <w:rsid w:val="00A44966"/>
    <w:rsid w:val="00A44E5C"/>
    <w:rsid w:val="00A45A68"/>
    <w:rsid w:val="00A469C9"/>
    <w:rsid w:val="00A47366"/>
    <w:rsid w:val="00A51227"/>
    <w:rsid w:val="00A537D3"/>
    <w:rsid w:val="00A53B59"/>
    <w:rsid w:val="00A540B7"/>
    <w:rsid w:val="00A543A1"/>
    <w:rsid w:val="00A54451"/>
    <w:rsid w:val="00A54705"/>
    <w:rsid w:val="00A54F6B"/>
    <w:rsid w:val="00A56121"/>
    <w:rsid w:val="00A567F2"/>
    <w:rsid w:val="00A572A5"/>
    <w:rsid w:val="00A60391"/>
    <w:rsid w:val="00A62490"/>
    <w:rsid w:val="00A62520"/>
    <w:rsid w:val="00A6297B"/>
    <w:rsid w:val="00A63AD2"/>
    <w:rsid w:val="00A6468A"/>
    <w:rsid w:val="00A64D42"/>
    <w:rsid w:val="00A667C4"/>
    <w:rsid w:val="00A6746F"/>
    <w:rsid w:val="00A6763F"/>
    <w:rsid w:val="00A718A7"/>
    <w:rsid w:val="00A73627"/>
    <w:rsid w:val="00A746C5"/>
    <w:rsid w:val="00A74882"/>
    <w:rsid w:val="00A756F4"/>
    <w:rsid w:val="00A777C5"/>
    <w:rsid w:val="00A77C62"/>
    <w:rsid w:val="00A80AAF"/>
    <w:rsid w:val="00A815AE"/>
    <w:rsid w:val="00A8253B"/>
    <w:rsid w:val="00A833D7"/>
    <w:rsid w:val="00A8398E"/>
    <w:rsid w:val="00A83D3B"/>
    <w:rsid w:val="00A86743"/>
    <w:rsid w:val="00A86819"/>
    <w:rsid w:val="00A86D9D"/>
    <w:rsid w:val="00A86D9F"/>
    <w:rsid w:val="00A90A2E"/>
    <w:rsid w:val="00A90BD3"/>
    <w:rsid w:val="00A91F39"/>
    <w:rsid w:val="00A92813"/>
    <w:rsid w:val="00A92F16"/>
    <w:rsid w:val="00A937D3"/>
    <w:rsid w:val="00A9384F"/>
    <w:rsid w:val="00A93CF6"/>
    <w:rsid w:val="00A94150"/>
    <w:rsid w:val="00A94729"/>
    <w:rsid w:val="00A96237"/>
    <w:rsid w:val="00A96729"/>
    <w:rsid w:val="00A96822"/>
    <w:rsid w:val="00AA080F"/>
    <w:rsid w:val="00AA0D2A"/>
    <w:rsid w:val="00AA188E"/>
    <w:rsid w:val="00AA1E5C"/>
    <w:rsid w:val="00AA2231"/>
    <w:rsid w:val="00AA498F"/>
    <w:rsid w:val="00AA5096"/>
    <w:rsid w:val="00AA594A"/>
    <w:rsid w:val="00AA59C6"/>
    <w:rsid w:val="00AB0BE7"/>
    <w:rsid w:val="00AB0D64"/>
    <w:rsid w:val="00AB257B"/>
    <w:rsid w:val="00AB2784"/>
    <w:rsid w:val="00AB2BA7"/>
    <w:rsid w:val="00AB38D3"/>
    <w:rsid w:val="00AB42D5"/>
    <w:rsid w:val="00AB44CA"/>
    <w:rsid w:val="00AB51AC"/>
    <w:rsid w:val="00AB62C0"/>
    <w:rsid w:val="00AB694C"/>
    <w:rsid w:val="00AB6B19"/>
    <w:rsid w:val="00AB7BA0"/>
    <w:rsid w:val="00AB7F27"/>
    <w:rsid w:val="00AC0AEB"/>
    <w:rsid w:val="00AC21AB"/>
    <w:rsid w:val="00AC22B5"/>
    <w:rsid w:val="00AC2451"/>
    <w:rsid w:val="00AC2C00"/>
    <w:rsid w:val="00AC2E63"/>
    <w:rsid w:val="00AC321F"/>
    <w:rsid w:val="00AC531E"/>
    <w:rsid w:val="00AC5DD0"/>
    <w:rsid w:val="00AC662E"/>
    <w:rsid w:val="00AC673F"/>
    <w:rsid w:val="00AC76AF"/>
    <w:rsid w:val="00AC7776"/>
    <w:rsid w:val="00AC7B29"/>
    <w:rsid w:val="00AC7D03"/>
    <w:rsid w:val="00AD07AD"/>
    <w:rsid w:val="00AD0988"/>
    <w:rsid w:val="00AD0EE4"/>
    <w:rsid w:val="00AD262E"/>
    <w:rsid w:val="00AD308A"/>
    <w:rsid w:val="00AD346E"/>
    <w:rsid w:val="00AD347E"/>
    <w:rsid w:val="00AD369C"/>
    <w:rsid w:val="00AD3747"/>
    <w:rsid w:val="00AD4280"/>
    <w:rsid w:val="00AD4941"/>
    <w:rsid w:val="00AD58C8"/>
    <w:rsid w:val="00AD6001"/>
    <w:rsid w:val="00AD6076"/>
    <w:rsid w:val="00AD6298"/>
    <w:rsid w:val="00AD6512"/>
    <w:rsid w:val="00AD6995"/>
    <w:rsid w:val="00AD748C"/>
    <w:rsid w:val="00AE03B5"/>
    <w:rsid w:val="00AE07C5"/>
    <w:rsid w:val="00AE0CC2"/>
    <w:rsid w:val="00AE0FF6"/>
    <w:rsid w:val="00AE51C3"/>
    <w:rsid w:val="00AE574C"/>
    <w:rsid w:val="00AE5A08"/>
    <w:rsid w:val="00AE63EE"/>
    <w:rsid w:val="00AE7AD9"/>
    <w:rsid w:val="00AF03AE"/>
    <w:rsid w:val="00AF0588"/>
    <w:rsid w:val="00AF117F"/>
    <w:rsid w:val="00AF11C6"/>
    <w:rsid w:val="00AF16EE"/>
    <w:rsid w:val="00AF1E4F"/>
    <w:rsid w:val="00AF2423"/>
    <w:rsid w:val="00AF34A4"/>
    <w:rsid w:val="00AF36E3"/>
    <w:rsid w:val="00AF36FF"/>
    <w:rsid w:val="00AF4575"/>
    <w:rsid w:val="00AF4DE5"/>
    <w:rsid w:val="00AF62C8"/>
    <w:rsid w:val="00AF6B41"/>
    <w:rsid w:val="00AF6B96"/>
    <w:rsid w:val="00AF6CA0"/>
    <w:rsid w:val="00B00272"/>
    <w:rsid w:val="00B013C7"/>
    <w:rsid w:val="00B01A61"/>
    <w:rsid w:val="00B03797"/>
    <w:rsid w:val="00B03C87"/>
    <w:rsid w:val="00B03D0D"/>
    <w:rsid w:val="00B04102"/>
    <w:rsid w:val="00B04FD4"/>
    <w:rsid w:val="00B05858"/>
    <w:rsid w:val="00B059E7"/>
    <w:rsid w:val="00B05D0A"/>
    <w:rsid w:val="00B07C8E"/>
    <w:rsid w:val="00B11435"/>
    <w:rsid w:val="00B13346"/>
    <w:rsid w:val="00B14069"/>
    <w:rsid w:val="00B15354"/>
    <w:rsid w:val="00B16716"/>
    <w:rsid w:val="00B20B28"/>
    <w:rsid w:val="00B21039"/>
    <w:rsid w:val="00B212F8"/>
    <w:rsid w:val="00B215E3"/>
    <w:rsid w:val="00B21765"/>
    <w:rsid w:val="00B21971"/>
    <w:rsid w:val="00B228E2"/>
    <w:rsid w:val="00B23400"/>
    <w:rsid w:val="00B25543"/>
    <w:rsid w:val="00B25E0E"/>
    <w:rsid w:val="00B26292"/>
    <w:rsid w:val="00B26AE9"/>
    <w:rsid w:val="00B27E14"/>
    <w:rsid w:val="00B303C7"/>
    <w:rsid w:val="00B3095A"/>
    <w:rsid w:val="00B329AD"/>
    <w:rsid w:val="00B32DDD"/>
    <w:rsid w:val="00B33B14"/>
    <w:rsid w:val="00B36962"/>
    <w:rsid w:val="00B41475"/>
    <w:rsid w:val="00B41C6F"/>
    <w:rsid w:val="00B425E3"/>
    <w:rsid w:val="00B44A5D"/>
    <w:rsid w:val="00B44D36"/>
    <w:rsid w:val="00B45D09"/>
    <w:rsid w:val="00B465B9"/>
    <w:rsid w:val="00B4679B"/>
    <w:rsid w:val="00B4745A"/>
    <w:rsid w:val="00B478D7"/>
    <w:rsid w:val="00B525D3"/>
    <w:rsid w:val="00B5375B"/>
    <w:rsid w:val="00B54535"/>
    <w:rsid w:val="00B54B07"/>
    <w:rsid w:val="00B54C79"/>
    <w:rsid w:val="00B55340"/>
    <w:rsid w:val="00B55A59"/>
    <w:rsid w:val="00B56C4A"/>
    <w:rsid w:val="00B61B4D"/>
    <w:rsid w:val="00B62072"/>
    <w:rsid w:val="00B6397F"/>
    <w:rsid w:val="00B63D9A"/>
    <w:rsid w:val="00B6429F"/>
    <w:rsid w:val="00B644F3"/>
    <w:rsid w:val="00B65643"/>
    <w:rsid w:val="00B65D4D"/>
    <w:rsid w:val="00B663FE"/>
    <w:rsid w:val="00B6647C"/>
    <w:rsid w:val="00B67932"/>
    <w:rsid w:val="00B70913"/>
    <w:rsid w:val="00B71E12"/>
    <w:rsid w:val="00B7233C"/>
    <w:rsid w:val="00B752B0"/>
    <w:rsid w:val="00B75966"/>
    <w:rsid w:val="00B75D3A"/>
    <w:rsid w:val="00B7639E"/>
    <w:rsid w:val="00B77549"/>
    <w:rsid w:val="00B77A0D"/>
    <w:rsid w:val="00B81D86"/>
    <w:rsid w:val="00B81ED6"/>
    <w:rsid w:val="00B82248"/>
    <w:rsid w:val="00B83C6B"/>
    <w:rsid w:val="00B852B5"/>
    <w:rsid w:val="00B852EB"/>
    <w:rsid w:val="00B862DD"/>
    <w:rsid w:val="00B863EB"/>
    <w:rsid w:val="00B86B02"/>
    <w:rsid w:val="00B90643"/>
    <w:rsid w:val="00B911E5"/>
    <w:rsid w:val="00B917B8"/>
    <w:rsid w:val="00B91A10"/>
    <w:rsid w:val="00B92800"/>
    <w:rsid w:val="00B94A79"/>
    <w:rsid w:val="00B95443"/>
    <w:rsid w:val="00B95DF3"/>
    <w:rsid w:val="00B9658B"/>
    <w:rsid w:val="00BA098F"/>
    <w:rsid w:val="00BA16FF"/>
    <w:rsid w:val="00BA2079"/>
    <w:rsid w:val="00BA2773"/>
    <w:rsid w:val="00BA56AE"/>
    <w:rsid w:val="00BA65DF"/>
    <w:rsid w:val="00BA66F0"/>
    <w:rsid w:val="00BA75B3"/>
    <w:rsid w:val="00BA75E7"/>
    <w:rsid w:val="00BA7A3B"/>
    <w:rsid w:val="00BA7F94"/>
    <w:rsid w:val="00BB1A0D"/>
    <w:rsid w:val="00BB279B"/>
    <w:rsid w:val="00BB2D15"/>
    <w:rsid w:val="00BB4A20"/>
    <w:rsid w:val="00BB4AE7"/>
    <w:rsid w:val="00BB6E1D"/>
    <w:rsid w:val="00BC067D"/>
    <w:rsid w:val="00BC0DC3"/>
    <w:rsid w:val="00BC25AD"/>
    <w:rsid w:val="00BC269F"/>
    <w:rsid w:val="00BC3207"/>
    <w:rsid w:val="00BC3319"/>
    <w:rsid w:val="00BC470F"/>
    <w:rsid w:val="00BC488E"/>
    <w:rsid w:val="00BC565A"/>
    <w:rsid w:val="00BC795C"/>
    <w:rsid w:val="00BD02F2"/>
    <w:rsid w:val="00BD0F89"/>
    <w:rsid w:val="00BD1A5F"/>
    <w:rsid w:val="00BD43CD"/>
    <w:rsid w:val="00BD62A0"/>
    <w:rsid w:val="00BD7135"/>
    <w:rsid w:val="00BE0DC9"/>
    <w:rsid w:val="00BE27A8"/>
    <w:rsid w:val="00BE2B07"/>
    <w:rsid w:val="00BE30DF"/>
    <w:rsid w:val="00BE387D"/>
    <w:rsid w:val="00BE5083"/>
    <w:rsid w:val="00BE50E2"/>
    <w:rsid w:val="00BE708E"/>
    <w:rsid w:val="00BE71F5"/>
    <w:rsid w:val="00BE7219"/>
    <w:rsid w:val="00BE7247"/>
    <w:rsid w:val="00BF0643"/>
    <w:rsid w:val="00BF127C"/>
    <w:rsid w:val="00BF14D8"/>
    <w:rsid w:val="00BF3840"/>
    <w:rsid w:val="00BF4087"/>
    <w:rsid w:val="00BF44E3"/>
    <w:rsid w:val="00BF46E8"/>
    <w:rsid w:val="00BF50B7"/>
    <w:rsid w:val="00BF63B7"/>
    <w:rsid w:val="00BF704E"/>
    <w:rsid w:val="00C01F9F"/>
    <w:rsid w:val="00C02466"/>
    <w:rsid w:val="00C02A63"/>
    <w:rsid w:val="00C03190"/>
    <w:rsid w:val="00C03B6D"/>
    <w:rsid w:val="00C05723"/>
    <w:rsid w:val="00C06138"/>
    <w:rsid w:val="00C07235"/>
    <w:rsid w:val="00C07D80"/>
    <w:rsid w:val="00C100FF"/>
    <w:rsid w:val="00C12BAD"/>
    <w:rsid w:val="00C13246"/>
    <w:rsid w:val="00C13810"/>
    <w:rsid w:val="00C1393E"/>
    <w:rsid w:val="00C1425F"/>
    <w:rsid w:val="00C176E2"/>
    <w:rsid w:val="00C178B1"/>
    <w:rsid w:val="00C17E24"/>
    <w:rsid w:val="00C2166B"/>
    <w:rsid w:val="00C219C1"/>
    <w:rsid w:val="00C21BB5"/>
    <w:rsid w:val="00C21F6E"/>
    <w:rsid w:val="00C2290C"/>
    <w:rsid w:val="00C23C91"/>
    <w:rsid w:val="00C23F0D"/>
    <w:rsid w:val="00C251FF"/>
    <w:rsid w:val="00C2530C"/>
    <w:rsid w:val="00C26BF2"/>
    <w:rsid w:val="00C27D88"/>
    <w:rsid w:val="00C30BF2"/>
    <w:rsid w:val="00C316D2"/>
    <w:rsid w:val="00C31756"/>
    <w:rsid w:val="00C318E4"/>
    <w:rsid w:val="00C31BEE"/>
    <w:rsid w:val="00C3343F"/>
    <w:rsid w:val="00C343F2"/>
    <w:rsid w:val="00C34DE6"/>
    <w:rsid w:val="00C35337"/>
    <w:rsid w:val="00C35B80"/>
    <w:rsid w:val="00C36185"/>
    <w:rsid w:val="00C379EB"/>
    <w:rsid w:val="00C407C9"/>
    <w:rsid w:val="00C41824"/>
    <w:rsid w:val="00C434C1"/>
    <w:rsid w:val="00C452C4"/>
    <w:rsid w:val="00C47B01"/>
    <w:rsid w:val="00C47F42"/>
    <w:rsid w:val="00C52313"/>
    <w:rsid w:val="00C530BE"/>
    <w:rsid w:val="00C536F4"/>
    <w:rsid w:val="00C5375C"/>
    <w:rsid w:val="00C53E23"/>
    <w:rsid w:val="00C569F4"/>
    <w:rsid w:val="00C570A6"/>
    <w:rsid w:val="00C578BB"/>
    <w:rsid w:val="00C60057"/>
    <w:rsid w:val="00C60B98"/>
    <w:rsid w:val="00C613F2"/>
    <w:rsid w:val="00C61A2E"/>
    <w:rsid w:val="00C61A40"/>
    <w:rsid w:val="00C62BFF"/>
    <w:rsid w:val="00C62DBF"/>
    <w:rsid w:val="00C64ABE"/>
    <w:rsid w:val="00C64B4F"/>
    <w:rsid w:val="00C6549B"/>
    <w:rsid w:val="00C656E3"/>
    <w:rsid w:val="00C6580C"/>
    <w:rsid w:val="00C65FF9"/>
    <w:rsid w:val="00C66163"/>
    <w:rsid w:val="00C7059F"/>
    <w:rsid w:val="00C71A16"/>
    <w:rsid w:val="00C730A4"/>
    <w:rsid w:val="00C747F4"/>
    <w:rsid w:val="00C74B0D"/>
    <w:rsid w:val="00C751EB"/>
    <w:rsid w:val="00C75723"/>
    <w:rsid w:val="00C75B66"/>
    <w:rsid w:val="00C76484"/>
    <w:rsid w:val="00C805E8"/>
    <w:rsid w:val="00C81544"/>
    <w:rsid w:val="00C81D11"/>
    <w:rsid w:val="00C83F91"/>
    <w:rsid w:val="00C85063"/>
    <w:rsid w:val="00C86000"/>
    <w:rsid w:val="00C86B15"/>
    <w:rsid w:val="00C86FBD"/>
    <w:rsid w:val="00C91A7B"/>
    <w:rsid w:val="00C91C80"/>
    <w:rsid w:val="00C92884"/>
    <w:rsid w:val="00C92F19"/>
    <w:rsid w:val="00C94304"/>
    <w:rsid w:val="00C95BCE"/>
    <w:rsid w:val="00C96C0D"/>
    <w:rsid w:val="00C96FE8"/>
    <w:rsid w:val="00C97938"/>
    <w:rsid w:val="00CA04DE"/>
    <w:rsid w:val="00CA05A8"/>
    <w:rsid w:val="00CA0900"/>
    <w:rsid w:val="00CA0A8F"/>
    <w:rsid w:val="00CA13B4"/>
    <w:rsid w:val="00CA16F6"/>
    <w:rsid w:val="00CA2A9B"/>
    <w:rsid w:val="00CA2E6A"/>
    <w:rsid w:val="00CA39D7"/>
    <w:rsid w:val="00CA40E9"/>
    <w:rsid w:val="00CA531E"/>
    <w:rsid w:val="00CA5AD4"/>
    <w:rsid w:val="00CA635E"/>
    <w:rsid w:val="00CA7586"/>
    <w:rsid w:val="00CB014B"/>
    <w:rsid w:val="00CB13A9"/>
    <w:rsid w:val="00CB1409"/>
    <w:rsid w:val="00CB1EB8"/>
    <w:rsid w:val="00CB2A8D"/>
    <w:rsid w:val="00CB3AE7"/>
    <w:rsid w:val="00CB542C"/>
    <w:rsid w:val="00CB570F"/>
    <w:rsid w:val="00CB7887"/>
    <w:rsid w:val="00CB7D0C"/>
    <w:rsid w:val="00CC0260"/>
    <w:rsid w:val="00CC1952"/>
    <w:rsid w:val="00CC1A11"/>
    <w:rsid w:val="00CC1EC4"/>
    <w:rsid w:val="00CC2753"/>
    <w:rsid w:val="00CC3EC6"/>
    <w:rsid w:val="00CC4E40"/>
    <w:rsid w:val="00CC6561"/>
    <w:rsid w:val="00CD2B7B"/>
    <w:rsid w:val="00CD328A"/>
    <w:rsid w:val="00CD45BD"/>
    <w:rsid w:val="00CD5B9E"/>
    <w:rsid w:val="00CD5D3B"/>
    <w:rsid w:val="00CD618F"/>
    <w:rsid w:val="00CD6665"/>
    <w:rsid w:val="00CD6C08"/>
    <w:rsid w:val="00CD6D70"/>
    <w:rsid w:val="00CD75C4"/>
    <w:rsid w:val="00CE15AB"/>
    <w:rsid w:val="00CE1FEA"/>
    <w:rsid w:val="00CE2932"/>
    <w:rsid w:val="00CE58EB"/>
    <w:rsid w:val="00CE70A2"/>
    <w:rsid w:val="00CF19AA"/>
    <w:rsid w:val="00CF2450"/>
    <w:rsid w:val="00CF2C9B"/>
    <w:rsid w:val="00CF71A5"/>
    <w:rsid w:val="00CF7270"/>
    <w:rsid w:val="00D018C8"/>
    <w:rsid w:val="00D022F2"/>
    <w:rsid w:val="00D0524D"/>
    <w:rsid w:val="00D07CEF"/>
    <w:rsid w:val="00D10559"/>
    <w:rsid w:val="00D125AF"/>
    <w:rsid w:val="00D154D3"/>
    <w:rsid w:val="00D2246B"/>
    <w:rsid w:val="00D22668"/>
    <w:rsid w:val="00D245AC"/>
    <w:rsid w:val="00D25474"/>
    <w:rsid w:val="00D256FC"/>
    <w:rsid w:val="00D25D1A"/>
    <w:rsid w:val="00D3025E"/>
    <w:rsid w:val="00D31984"/>
    <w:rsid w:val="00D3309B"/>
    <w:rsid w:val="00D338F3"/>
    <w:rsid w:val="00D3390E"/>
    <w:rsid w:val="00D3706F"/>
    <w:rsid w:val="00D37342"/>
    <w:rsid w:val="00D4118C"/>
    <w:rsid w:val="00D4137C"/>
    <w:rsid w:val="00D426F4"/>
    <w:rsid w:val="00D43CF6"/>
    <w:rsid w:val="00D44928"/>
    <w:rsid w:val="00D47C95"/>
    <w:rsid w:val="00D50034"/>
    <w:rsid w:val="00D50C78"/>
    <w:rsid w:val="00D53185"/>
    <w:rsid w:val="00D5592C"/>
    <w:rsid w:val="00D55DA7"/>
    <w:rsid w:val="00D5602E"/>
    <w:rsid w:val="00D622DC"/>
    <w:rsid w:val="00D62C18"/>
    <w:rsid w:val="00D63F3C"/>
    <w:rsid w:val="00D6698D"/>
    <w:rsid w:val="00D67668"/>
    <w:rsid w:val="00D67C44"/>
    <w:rsid w:val="00D70CD9"/>
    <w:rsid w:val="00D70E99"/>
    <w:rsid w:val="00D70ED9"/>
    <w:rsid w:val="00D715B9"/>
    <w:rsid w:val="00D73C30"/>
    <w:rsid w:val="00D743F0"/>
    <w:rsid w:val="00D74969"/>
    <w:rsid w:val="00D763EB"/>
    <w:rsid w:val="00D7694F"/>
    <w:rsid w:val="00D772C3"/>
    <w:rsid w:val="00D77983"/>
    <w:rsid w:val="00D80810"/>
    <w:rsid w:val="00D824B9"/>
    <w:rsid w:val="00D82F8F"/>
    <w:rsid w:val="00D844C6"/>
    <w:rsid w:val="00D860F1"/>
    <w:rsid w:val="00D86492"/>
    <w:rsid w:val="00D87038"/>
    <w:rsid w:val="00D87F8B"/>
    <w:rsid w:val="00D91B03"/>
    <w:rsid w:val="00D91C39"/>
    <w:rsid w:val="00D91DBD"/>
    <w:rsid w:val="00D92187"/>
    <w:rsid w:val="00D9247C"/>
    <w:rsid w:val="00D9291F"/>
    <w:rsid w:val="00D92FA9"/>
    <w:rsid w:val="00D930DD"/>
    <w:rsid w:val="00D93C03"/>
    <w:rsid w:val="00D93CAF"/>
    <w:rsid w:val="00D95430"/>
    <w:rsid w:val="00D960AE"/>
    <w:rsid w:val="00D961AA"/>
    <w:rsid w:val="00DA0AC5"/>
    <w:rsid w:val="00DA1EC1"/>
    <w:rsid w:val="00DA1F06"/>
    <w:rsid w:val="00DA3A7A"/>
    <w:rsid w:val="00DA4D92"/>
    <w:rsid w:val="00DA500E"/>
    <w:rsid w:val="00DA6341"/>
    <w:rsid w:val="00DB450C"/>
    <w:rsid w:val="00DB45F0"/>
    <w:rsid w:val="00DB4ABF"/>
    <w:rsid w:val="00DB582B"/>
    <w:rsid w:val="00DB6AEE"/>
    <w:rsid w:val="00DB7421"/>
    <w:rsid w:val="00DC012A"/>
    <w:rsid w:val="00DC0D78"/>
    <w:rsid w:val="00DC1677"/>
    <w:rsid w:val="00DC18E9"/>
    <w:rsid w:val="00DC2172"/>
    <w:rsid w:val="00DC437C"/>
    <w:rsid w:val="00DC53E7"/>
    <w:rsid w:val="00DC6314"/>
    <w:rsid w:val="00DC6A1B"/>
    <w:rsid w:val="00DD0A4D"/>
    <w:rsid w:val="00DD129C"/>
    <w:rsid w:val="00DD1F9C"/>
    <w:rsid w:val="00DD2206"/>
    <w:rsid w:val="00DD251E"/>
    <w:rsid w:val="00DD2884"/>
    <w:rsid w:val="00DD2C64"/>
    <w:rsid w:val="00DD3557"/>
    <w:rsid w:val="00DD7EBF"/>
    <w:rsid w:val="00DE008B"/>
    <w:rsid w:val="00DE075B"/>
    <w:rsid w:val="00DE0A3A"/>
    <w:rsid w:val="00DE0FE6"/>
    <w:rsid w:val="00DE2108"/>
    <w:rsid w:val="00DE245E"/>
    <w:rsid w:val="00DE25BB"/>
    <w:rsid w:val="00DE3A8F"/>
    <w:rsid w:val="00DE3EDC"/>
    <w:rsid w:val="00DE57F8"/>
    <w:rsid w:val="00DE5824"/>
    <w:rsid w:val="00DE6869"/>
    <w:rsid w:val="00DE774C"/>
    <w:rsid w:val="00DE793A"/>
    <w:rsid w:val="00DE7A0C"/>
    <w:rsid w:val="00DF3A25"/>
    <w:rsid w:val="00DF49AE"/>
    <w:rsid w:val="00DF6234"/>
    <w:rsid w:val="00DF68C7"/>
    <w:rsid w:val="00DF7F81"/>
    <w:rsid w:val="00E035F3"/>
    <w:rsid w:val="00E040CD"/>
    <w:rsid w:val="00E04A5F"/>
    <w:rsid w:val="00E06D1B"/>
    <w:rsid w:val="00E07EDD"/>
    <w:rsid w:val="00E11EE7"/>
    <w:rsid w:val="00E13200"/>
    <w:rsid w:val="00E13DD9"/>
    <w:rsid w:val="00E20A86"/>
    <w:rsid w:val="00E21361"/>
    <w:rsid w:val="00E21E06"/>
    <w:rsid w:val="00E22596"/>
    <w:rsid w:val="00E231DC"/>
    <w:rsid w:val="00E2477B"/>
    <w:rsid w:val="00E25378"/>
    <w:rsid w:val="00E25A55"/>
    <w:rsid w:val="00E266CC"/>
    <w:rsid w:val="00E2736C"/>
    <w:rsid w:val="00E30BB9"/>
    <w:rsid w:val="00E31223"/>
    <w:rsid w:val="00E315AB"/>
    <w:rsid w:val="00E31725"/>
    <w:rsid w:val="00E31D84"/>
    <w:rsid w:val="00E31DE8"/>
    <w:rsid w:val="00E32346"/>
    <w:rsid w:val="00E32A39"/>
    <w:rsid w:val="00E3796E"/>
    <w:rsid w:val="00E379C6"/>
    <w:rsid w:val="00E379E8"/>
    <w:rsid w:val="00E40617"/>
    <w:rsid w:val="00E41AAC"/>
    <w:rsid w:val="00E428DE"/>
    <w:rsid w:val="00E43A8E"/>
    <w:rsid w:val="00E448F7"/>
    <w:rsid w:val="00E44B59"/>
    <w:rsid w:val="00E458DA"/>
    <w:rsid w:val="00E4732C"/>
    <w:rsid w:val="00E505B9"/>
    <w:rsid w:val="00E50DD2"/>
    <w:rsid w:val="00E51A44"/>
    <w:rsid w:val="00E51D1D"/>
    <w:rsid w:val="00E52B9C"/>
    <w:rsid w:val="00E53625"/>
    <w:rsid w:val="00E53905"/>
    <w:rsid w:val="00E54750"/>
    <w:rsid w:val="00E55F3C"/>
    <w:rsid w:val="00E57398"/>
    <w:rsid w:val="00E57D96"/>
    <w:rsid w:val="00E60D76"/>
    <w:rsid w:val="00E63B36"/>
    <w:rsid w:val="00E659C4"/>
    <w:rsid w:val="00E669F0"/>
    <w:rsid w:val="00E66EC2"/>
    <w:rsid w:val="00E67988"/>
    <w:rsid w:val="00E708CC"/>
    <w:rsid w:val="00E70C4A"/>
    <w:rsid w:val="00E75030"/>
    <w:rsid w:val="00E761D7"/>
    <w:rsid w:val="00E779D9"/>
    <w:rsid w:val="00E8096A"/>
    <w:rsid w:val="00E810BD"/>
    <w:rsid w:val="00E839C4"/>
    <w:rsid w:val="00E83ABC"/>
    <w:rsid w:val="00E83FD6"/>
    <w:rsid w:val="00E84974"/>
    <w:rsid w:val="00E8504F"/>
    <w:rsid w:val="00E8576B"/>
    <w:rsid w:val="00E86484"/>
    <w:rsid w:val="00E871B8"/>
    <w:rsid w:val="00E8725C"/>
    <w:rsid w:val="00E9006F"/>
    <w:rsid w:val="00E9048C"/>
    <w:rsid w:val="00E912B7"/>
    <w:rsid w:val="00E91D92"/>
    <w:rsid w:val="00E9202E"/>
    <w:rsid w:val="00E93080"/>
    <w:rsid w:val="00E93861"/>
    <w:rsid w:val="00E94036"/>
    <w:rsid w:val="00E94223"/>
    <w:rsid w:val="00E95015"/>
    <w:rsid w:val="00E97C81"/>
    <w:rsid w:val="00EA0BF6"/>
    <w:rsid w:val="00EA17AE"/>
    <w:rsid w:val="00EA38CA"/>
    <w:rsid w:val="00EA5BA8"/>
    <w:rsid w:val="00EA7D74"/>
    <w:rsid w:val="00EB2832"/>
    <w:rsid w:val="00EB667D"/>
    <w:rsid w:val="00EB71F4"/>
    <w:rsid w:val="00EB7921"/>
    <w:rsid w:val="00EC31FA"/>
    <w:rsid w:val="00EC39F9"/>
    <w:rsid w:val="00EC4B45"/>
    <w:rsid w:val="00EC534C"/>
    <w:rsid w:val="00EC55F2"/>
    <w:rsid w:val="00EC5884"/>
    <w:rsid w:val="00EC5E70"/>
    <w:rsid w:val="00EC649F"/>
    <w:rsid w:val="00EC7BA4"/>
    <w:rsid w:val="00ED022A"/>
    <w:rsid w:val="00ED0E61"/>
    <w:rsid w:val="00ED2713"/>
    <w:rsid w:val="00ED29E3"/>
    <w:rsid w:val="00ED2F2F"/>
    <w:rsid w:val="00ED3974"/>
    <w:rsid w:val="00ED3E6C"/>
    <w:rsid w:val="00ED3EC4"/>
    <w:rsid w:val="00ED40D0"/>
    <w:rsid w:val="00ED54D6"/>
    <w:rsid w:val="00ED5EA9"/>
    <w:rsid w:val="00ED7819"/>
    <w:rsid w:val="00EE17BF"/>
    <w:rsid w:val="00EE2487"/>
    <w:rsid w:val="00EE2A1D"/>
    <w:rsid w:val="00EE2B09"/>
    <w:rsid w:val="00EE2DDA"/>
    <w:rsid w:val="00EE2E9E"/>
    <w:rsid w:val="00EE3E69"/>
    <w:rsid w:val="00EE5F0E"/>
    <w:rsid w:val="00EF0735"/>
    <w:rsid w:val="00EF07A4"/>
    <w:rsid w:val="00EF0C4C"/>
    <w:rsid w:val="00EF1169"/>
    <w:rsid w:val="00EF26CD"/>
    <w:rsid w:val="00EF29BB"/>
    <w:rsid w:val="00EF3A8F"/>
    <w:rsid w:val="00EF3ED5"/>
    <w:rsid w:val="00EF4720"/>
    <w:rsid w:val="00EF55EB"/>
    <w:rsid w:val="00EF6605"/>
    <w:rsid w:val="00EF69EE"/>
    <w:rsid w:val="00EF71FC"/>
    <w:rsid w:val="00F01BC9"/>
    <w:rsid w:val="00F0257A"/>
    <w:rsid w:val="00F03417"/>
    <w:rsid w:val="00F039EB"/>
    <w:rsid w:val="00F06C75"/>
    <w:rsid w:val="00F06F5B"/>
    <w:rsid w:val="00F0703F"/>
    <w:rsid w:val="00F0740B"/>
    <w:rsid w:val="00F10FAA"/>
    <w:rsid w:val="00F113EB"/>
    <w:rsid w:val="00F11D97"/>
    <w:rsid w:val="00F14021"/>
    <w:rsid w:val="00F144D6"/>
    <w:rsid w:val="00F148BB"/>
    <w:rsid w:val="00F15407"/>
    <w:rsid w:val="00F158A2"/>
    <w:rsid w:val="00F21863"/>
    <w:rsid w:val="00F2238F"/>
    <w:rsid w:val="00F238CE"/>
    <w:rsid w:val="00F2411C"/>
    <w:rsid w:val="00F24A4C"/>
    <w:rsid w:val="00F25070"/>
    <w:rsid w:val="00F27242"/>
    <w:rsid w:val="00F275FA"/>
    <w:rsid w:val="00F31FF4"/>
    <w:rsid w:val="00F34034"/>
    <w:rsid w:val="00F354F5"/>
    <w:rsid w:val="00F35E25"/>
    <w:rsid w:val="00F369F4"/>
    <w:rsid w:val="00F37B5A"/>
    <w:rsid w:val="00F405F4"/>
    <w:rsid w:val="00F41725"/>
    <w:rsid w:val="00F42E76"/>
    <w:rsid w:val="00F43D3E"/>
    <w:rsid w:val="00F440C4"/>
    <w:rsid w:val="00F44310"/>
    <w:rsid w:val="00F45A2D"/>
    <w:rsid w:val="00F46317"/>
    <w:rsid w:val="00F46AD6"/>
    <w:rsid w:val="00F46C9B"/>
    <w:rsid w:val="00F47BEB"/>
    <w:rsid w:val="00F47C1C"/>
    <w:rsid w:val="00F509ED"/>
    <w:rsid w:val="00F516D9"/>
    <w:rsid w:val="00F517C4"/>
    <w:rsid w:val="00F51B96"/>
    <w:rsid w:val="00F52471"/>
    <w:rsid w:val="00F52B40"/>
    <w:rsid w:val="00F54E7A"/>
    <w:rsid w:val="00F5557F"/>
    <w:rsid w:val="00F55DC3"/>
    <w:rsid w:val="00F56AA4"/>
    <w:rsid w:val="00F57905"/>
    <w:rsid w:val="00F60ABC"/>
    <w:rsid w:val="00F60BDD"/>
    <w:rsid w:val="00F60F82"/>
    <w:rsid w:val="00F61B8E"/>
    <w:rsid w:val="00F62870"/>
    <w:rsid w:val="00F632DC"/>
    <w:rsid w:val="00F63920"/>
    <w:rsid w:val="00F63D43"/>
    <w:rsid w:val="00F64D50"/>
    <w:rsid w:val="00F64FB8"/>
    <w:rsid w:val="00F676D4"/>
    <w:rsid w:val="00F715B8"/>
    <w:rsid w:val="00F71818"/>
    <w:rsid w:val="00F721BE"/>
    <w:rsid w:val="00F728AE"/>
    <w:rsid w:val="00F72B96"/>
    <w:rsid w:val="00F73124"/>
    <w:rsid w:val="00F743F8"/>
    <w:rsid w:val="00F74E18"/>
    <w:rsid w:val="00F80065"/>
    <w:rsid w:val="00F803A8"/>
    <w:rsid w:val="00F81462"/>
    <w:rsid w:val="00F818ED"/>
    <w:rsid w:val="00F83CFF"/>
    <w:rsid w:val="00F84DA3"/>
    <w:rsid w:val="00F86117"/>
    <w:rsid w:val="00F86408"/>
    <w:rsid w:val="00F8709B"/>
    <w:rsid w:val="00F87DC4"/>
    <w:rsid w:val="00F9007A"/>
    <w:rsid w:val="00F91258"/>
    <w:rsid w:val="00F913A7"/>
    <w:rsid w:val="00F91444"/>
    <w:rsid w:val="00F915E5"/>
    <w:rsid w:val="00F91C6E"/>
    <w:rsid w:val="00F91CA1"/>
    <w:rsid w:val="00F92532"/>
    <w:rsid w:val="00F9312B"/>
    <w:rsid w:val="00F9409D"/>
    <w:rsid w:val="00F96743"/>
    <w:rsid w:val="00F97A8A"/>
    <w:rsid w:val="00F97C61"/>
    <w:rsid w:val="00FA043C"/>
    <w:rsid w:val="00FA13A8"/>
    <w:rsid w:val="00FA3284"/>
    <w:rsid w:val="00FA3415"/>
    <w:rsid w:val="00FA3B0D"/>
    <w:rsid w:val="00FA53C7"/>
    <w:rsid w:val="00FB2D1C"/>
    <w:rsid w:val="00FB31CD"/>
    <w:rsid w:val="00FB3900"/>
    <w:rsid w:val="00FB4660"/>
    <w:rsid w:val="00FB46D5"/>
    <w:rsid w:val="00FB4AAE"/>
    <w:rsid w:val="00FB4FF3"/>
    <w:rsid w:val="00FB509C"/>
    <w:rsid w:val="00FB5890"/>
    <w:rsid w:val="00FB61C3"/>
    <w:rsid w:val="00FB640A"/>
    <w:rsid w:val="00FB6633"/>
    <w:rsid w:val="00FB7423"/>
    <w:rsid w:val="00FB7BAF"/>
    <w:rsid w:val="00FC1CA3"/>
    <w:rsid w:val="00FC21CA"/>
    <w:rsid w:val="00FC2E03"/>
    <w:rsid w:val="00FC3621"/>
    <w:rsid w:val="00FC524C"/>
    <w:rsid w:val="00FC532F"/>
    <w:rsid w:val="00FC59C9"/>
    <w:rsid w:val="00FC5FBC"/>
    <w:rsid w:val="00FC65AE"/>
    <w:rsid w:val="00FD039D"/>
    <w:rsid w:val="00FD1130"/>
    <w:rsid w:val="00FD209D"/>
    <w:rsid w:val="00FD2466"/>
    <w:rsid w:val="00FD264C"/>
    <w:rsid w:val="00FD2C29"/>
    <w:rsid w:val="00FD380C"/>
    <w:rsid w:val="00FE1C79"/>
    <w:rsid w:val="00FE1DBF"/>
    <w:rsid w:val="00FE4701"/>
    <w:rsid w:val="00FE4A1B"/>
    <w:rsid w:val="00FE7544"/>
    <w:rsid w:val="00FF10DC"/>
    <w:rsid w:val="00FF2CB5"/>
    <w:rsid w:val="00FF3863"/>
    <w:rsid w:val="00FF3AE9"/>
    <w:rsid w:val="00FF483D"/>
    <w:rsid w:val="00FF5D57"/>
    <w:rsid w:val="00FF66C5"/>
    <w:rsid w:val="00FF6973"/>
    <w:rsid w:val="00FF7881"/>
    <w:rsid w:val="00FF7E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0F8682C"/>
  <w15:docId w15:val="{646955AC-8EB9-514F-8378-DF2100E53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uiPriority="9" w:qFormat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a">
    <w:name w:val="Normal"/>
    <w:qFormat/>
    <w:rsid w:val="0001650B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D129C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724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E7247"/>
  </w:style>
  <w:style w:type="paragraph" w:styleId="a5">
    <w:name w:val="footer"/>
    <w:basedOn w:val="a"/>
    <w:link w:val="a6"/>
    <w:uiPriority w:val="99"/>
    <w:unhideWhenUsed/>
    <w:rsid w:val="00BE724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E7247"/>
  </w:style>
  <w:style w:type="paragraph" w:styleId="a7">
    <w:name w:val="endnote text"/>
    <w:basedOn w:val="a"/>
    <w:link w:val="a8"/>
    <w:uiPriority w:val="99"/>
    <w:unhideWhenUsed/>
    <w:rsid w:val="00BE7247"/>
    <w:pPr>
      <w:snapToGrid w:val="0"/>
      <w:jc w:val="left"/>
    </w:pPr>
  </w:style>
  <w:style w:type="character" w:customStyle="1" w:styleId="a8">
    <w:name w:val="文末脚注文字列 (文字)"/>
    <w:basedOn w:val="a0"/>
    <w:link w:val="a7"/>
    <w:uiPriority w:val="99"/>
    <w:rsid w:val="00BE7247"/>
  </w:style>
  <w:style w:type="character" w:styleId="a9">
    <w:name w:val="endnote reference"/>
    <w:basedOn w:val="a0"/>
    <w:uiPriority w:val="99"/>
    <w:unhideWhenUsed/>
    <w:rsid w:val="00BE7247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D560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5602E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Hyperlink"/>
    <w:basedOn w:val="a0"/>
    <w:uiPriority w:val="99"/>
    <w:rsid w:val="00960734"/>
    <w:rPr>
      <w:color w:val="0000FF" w:themeColor="hyperlink"/>
      <w:u w:val="single"/>
    </w:rPr>
  </w:style>
  <w:style w:type="character" w:styleId="ad">
    <w:name w:val="FollowedHyperlink"/>
    <w:basedOn w:val="a0"/>
    <w:rsid w:val="00C64ABE"/>
    <w:rPr>
      <w:color w:val="800080" w:themeColor="followedHyperlink"/>
      <w:u w:val="single"/>
    </w:rPr>
  </w:style>
  <w:style w:type="paragraph" w:styleId="ae">
    <w:name w:val="List Paragraph"/>
    <w:basedOn w:val="a"/>
    <w:uiPriority w:val="34"/>
    <w:qFormat/>
    <w:rsid w:val="00226644"/>
    <w:pPr>
      <w:ind w:leftChars="400" w:left="960"/>
    </w:pPr>
  </w:style>
  <w:style w:type="table" w:styleId="af">
    <w:name w:val="Table Grid"/>
    <w:basedOn w:val="a1"/>
    <w:rsid w:val="00AE51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nhideWhenUsed/>
    <w:rsid w:val="00A219C2"/>
    <w:pPr>
      <w:snapToGrid w:val="0"/>
      <w:jc w:val="left"/>
    </w:pPr>
  </w:style>
  <w:style w:type="character" w:customStyle="1" w:styleId="af1">
    <w:name w:val="脚注文字列 (文字)"/>
    <w:basedOn w:val="a0"/>
    <w:link w:val="af0"/>
    <w:rsid w:val="00A219C2"/>
  </w:style>
  <w:style w:type="character" w:styleId="af2">
    <w:name w:val="footnote reference"/>
    <w:basedOn w:val="a0"/>
    <w:unhideWhenUsed/>
    <w:rsid w:val="00A219C2"/>
    <w:rPr>
      <w:vertAlign w:val="superscript"/>
    </w:rPr>
  </w:style>
  <w:style w:type="character" w:customStyle="1" w:styleId="10">
    <w:name w:val="見出し 1 (文字)"/>
    <w:basedOn w:val="a0"/>
    <w:link w:val="1"/>
    <w:uiPriority w:val="9"/>
    <w:rsid w:val="00DD129C"/>
    <w:rPr>
      <w:rFonts w:asciiTheme="majorHAnsi" w:eastAsiaTheme="majorEastAsia" w:hAnsiTheme="majorHAnsi" w:cstheme="majorBidi"/>
      <w:sz w:val="28"/>
      <w:szCs w:val="28"/>
    </w:rPr>
  </w:style>
  <w:style w:type="character" w:styleId="af3">
    <w:name w:val="Strong"/>
    <w:basedOn w:val="a0"/>
    <w:uiPriority w:val="22"/>
    <w:qFormat/>
    <w:rsid w:val="000162C9"/>
    <w:rPr>
      <w:b/>
      <w:bCs/>
    </w:rPr>
  </w:style>
  <w:style w:type="paragraph" w:customStyle="1" w:styleId="af4">
    <w:name w:val="ニュースレターの本文"/>
    <w:basedOn w:val="a"/>
    <w:qFormat/>
    <w:rsid w:val="00A777C5"/>
    <w:pPr>
      <w:widowControl/>
      <w:spacing w:after="130" w:line="260" w:lineRule="exact"/>
      <w:ind w:left="144" w:right="144"/>
    </w:pPr>
    <w:rPr>
      <w:kern w:val="0"/>
      <w:sz w:val="17"/>
    </w:rPr>
  </w:style>
  <w:style w:type="character" w:styleId="af5">
    <w:name w:val="page number"/>
    <w:basedOn w:val="a0"/>
    <w:semiHidden/>
    <w:unhideWhenUsed/>
    <w:rsid w:val="00B67932"/>
  </w:style>
  <w:style w:type="paragraph" w:customStyle="1" w:styleId="11">
    <w:name w:val="1.1.ﾀｲﾄﾙ"/>
    <w:basedOn w:val="a"/>
    <w:link w:val="110"/>
    <w:rsid w:val="00DB6AEE"/>
    <w:pPr>
      <w:keepNext/>
      <w:keepLines/>
      <w:widowControl/>
      <w:autoSpaceDN w:val="0"/>
      <w:spacing w:line="270" w:lineRule="atLeast"/>
      <w:ind w:left="680" w:hanging="510"/>
      <w:outlineLvl w:val="2"/>
    </w:pPr>
    <w:rPr>
      <w:rFonts w:ascii="ＭＳ ゴシック" w:eastAsia="ＭＳ ゴシック" w:hAnsi="ＭＳ Ｐ明朝" w:cs="Times New Roman"/>
      <w:sz w:val="17"/>
      <w:szCs w:val="20"/>
    </w:rPr>
  </w:style>
  <w:style w:type="character" w:customStyle="1" w:styleId="110">
    <w:name w:val="1.1.ﾀｲﾄﾙ (文字)"/>
    <w:basedOn w:val="a0"/>
    <w:link w:val="11"/>
    <w:rsid w:val="00DB6AEE"/>
    <w:rPr>
      <w:rFonts w:ascii="ＭＳ ゴシック" w:eastAsia="ＭＳ ゴシック" w:hAnsi="ＭＳ Ｐ明朝" w:cs="Times New Roman"/>
      <w:sz w:val="17"/>
      <w:szCs w:val="20"/>
    </w:rPr>
  </w:style>
  <w:style w:type="paragraph" w:customStyle="1" w:styleId="111">
    <w:name w:val="1.1.1.ﾀｲﾄﾙ"/>
    <w:basedOn w:val="a"/>
    <w:link w:val="1110"/>
    <w:rsid w:val="00DB6AEE"/>
    <w:pPr>
      <w:keepNext/>
      <w:keepLines/>
      <w:widowControl/>
      <w:autoSpaceDN w:val="0"/>
      <w:spacing w:line="270" w:lineRule="atLeast"/>
      <w:ind w:left="850" w:hanging="680"/>
      <w:outlineLvl w:val="2"/>
    </w:pPr>
    <w:rPr>
      <w:rFonts w:ascii="ＭＳ ゴシック" w:eastAsia="ＭＳ ゴシック" w:hAnsi="ＭＳ Ｐ明朝" w:cs="Times New Roman"/>
      <w:sz w:val="17"/>
      <w:szCs w:val="20"/>
    </w:rPr>
  </w:style>
  <w:style w:type="character" w:customStyle="1" w:styleId="1110">
    <w:name w:val="1.1.1.ﾀｲﾄﾙ (文字)"/>
    <w:basedOn w:val="a0"/>
    <w:link w:val="111"/>
    <w:rsid w:val="00DB6AEE"/>
    <w:rPr>
      <w:rFonts w:ascii="ＭＳ ゴシック" w:eastAsia="ＭＳ ゴシック" w:hAnsi="ＭＳ Ｐ明朝" w:cs="Times New Roman"/>
      <w:sz w:val="17"/>
      <w:szCs w:val="20"/>
    </w:rPr>
  </w:style>
  <w:style w:type="paragraph" w:styleId="Web">
    <w:name w:val="Normal (Web)"/>
    <w:basedOn w:val="a"/>
    <w:uiPriority w:val="99"/>
    <w:unhideWhenUsed/>
    <w:rsid w:val="00C94304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7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3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5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6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34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8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2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4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6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uenokoichi:Desktop:&#35542;&#25991;&#35468;&#12300;&#32654;&#34899;&#12395;&#12424;&#12427;&#23398;&#12402;&#12441;&#12301;&#12501;&#12457;&#12540;&#12510;&#12483;&#12488;.dotx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ＭＳ ゴシック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ＭＳ 明朝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D2E9DE-FB6A-6C4F-9E93-17C34FF1D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HD:Users:uenokoichi:Desktop:論文誌「美術による学び」フォーマット.dotx</Template>
  <TotalTime>1</TotalTime>
  <Pages>4</Pages>
  <Words>540</Words>
  <Characters>3079</Characters>
  <Application>Microsoft Macintosh Word</Application>
  <DocSecurity>0</DocSecurity>
  <Lines>25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3612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上野 上野行一</dc:creator>
  <cp:keywords/>
  <dc:description/>
  <cp:lastModifiedBy>岩佐 まゆみ</cp:lastModifiedBy>
  <cp:revision>2</cp:revision>
  <cp:lastPrinted>2019-01-10T09:05:00Z</cp:lastPrinted>
  <dcterms:created xsi:type="dcterms:W3CDTF">2021-07-11T11:36:00Z</dcterms:created>
  <dcterms:modified xsi:type="dcterms:W3CDTF">2021-07-11T11:36:00Z</dcterms:modified>
  <cp:category/>
</cp:coreProperties>
</file>